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1428"/>
        <w:gridCol w:w="1058"/>
        <w:gridCol w:w="2485"/>
      </w:tblGrid>
      <w:tr w:rsidR="00A90509" w:rsidRPr="008221CC" w14:paraId="6F0EF392" w14:textId="77777777" w:rsidTr="00B85794">
        <w:trPr>
          <w:trHeight w:val="138"/>
        </w:trPr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237E3" w14:textId="77777777" w:rsidR="00A90509" w:rsidRPr="008221CC" w:rsidRDefault="00A90509" w:rsidP="00B8579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6EDD5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90509" w:rsidRPr="008221CC" w14:paraId="78859B62" w14:textId="77777777" w:rsidTr="00B85794">
        <w:trPr>
          <w:trHeight w:val="699"/>
        </w:trPr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14:paraId="2BA31729" w14:textId="77777777" w:rsidR="00A90509" w:rsidRPr="00305E86" w:rsidRDefault="00A90509" w:rsidP="00B8579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5E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Nombre de la Organización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</w:tcBorders>
            <w:vAlign w:val="center"/>
          </w:tcPr>
          <w:p w14:paraId="2ABC41C2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3337C5B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Fecha: </w:t>
            </w:r>
            <w:r w:rsidRPr="0009417E">
              <w:rPr>
                <w:rFonts w:ascii="Arial" w:hAnsi="Arial" w:cs="Arial"/>
                <w:color w:val="000000"/>
                <w:sz w:val="20"/>
                <w:szCs w:val="20"/>
              </w:rPr>
              <w:t>_____ / _____ / ______</w:t>
            </w:r>
          </w:p>
          <w:p w14:paraId="39367079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  </w:t>
            </w:r>
            <w:proofErr w:type="spellStart"/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>dd</w:t>
            </w:r>
            <w:proofErr w:type="spellEnd"/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mm       </w:t>
            </w:r>
            <w:proofErr w:type="spellStart"/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>aaaa</w:t>
            </w:r>
            <w:proofErr w:type="spellEnd"/>
          </w:p>
        </w:tc>
      </w:tr>
      <w:tr w:rsidR="00A90509" w:rsidRPr="008221CC" w14:paraId="0FC2D07A" w14:textId="77777777" w:rsidTr="00B85794">
        <w:trPr>
          <w:trHeight w:val="282"/>
        </w:trPr>
        <w:tc>
          <w:tcPr>
            <w:tcW w:w="6380" w:type="dxa"/>
            <w:gridSpan w:val="2"/>
          </w:tcPr>
          <w:p w14:paraId="38A6FF1B" w14:textId="77777777" w:rsidR="00A90509" w:rsidRPr="00305E86" w:rsidRDefault="00A90509" w:rsidP="00B8579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5E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IT </w:t>
            </w:r>
            <w:r w:rsidRPr="00305E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 la Organización </w:t>
            </w:r>
          </w:p>
          <w:p w14:paraId="79957610" w14:textId="77777777" w:rsidR="00A90509" w:rsidRPr="008221CC" w:rsidRDefault="00A90509" w:rsidP="00B8579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75DF3A0C" w14:textId="77777777" w:rsidR="00A90509" w:rsidRPr="0009417E" w:rsidRDefault="00A90509" w:rsidP="00B857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Departamento </w:t>
            </w: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>/ Municipio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:</w:t>
            </w:r>
          </w:p>
        </w:tc>
      </w:tr>
      <w:tr w:rsidR="00A90509" w:rsidRPr="008221CC" w14:paraId="2526192B" w14:textId="77777777" w:rsidTr="00B85794">
        <w:trPr>
          <w:trHeight w:val="495"/>
        </w:trPr>
        <w:tc>
          <w:tcPr>
            <w:tcW w:w="4952" w:type="dxa"/>
          </w:tcPr>
          <w:p w14:paraId="3FC4A45F" w14:textId="77777777" w:rsidR="00A90509" w:rsidRPr="0009417E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  <w:lang w:val="es-ES"/>
              </w:rPr>
              <w:t>Tema:</w:t>
            </w:r>
          </w:p>
        </w:tc>
        <w:tc>
          <w:tcPr>
            <w:tcW w:w="2486" w:type="dxa"/>
            <w:gridSpan w:val="2"/>
            <w:vAlign w:val="center"/>
          </w:tcPr>
          <w:p w14:paraId="75E2B85C" w14:textId="77777777" w:rsidR="00A90509" w:rsidRPr="0009417E" w:rsidRDefault="00A90509" w:rsidP="00B857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>Hora de Inicio:</w:t>
            </w:r>
          </w:p>
        </w:tc>
        <w:tc>
          <w:tcPr>
            <w:tcW w:w="2485" w:type="dxa"/>
            <w:vAlign w:val="center"/>
          </w:tcPr>
          <w:p w14:paraId="15C79830" w14:textId="77777777" w:rsidR="00A90509" w:rsidRPr="0009417E" w:rsidRDefault="00A90509" w:rsidP="00B857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color w:val="000000"/>
                <w:sz w:val="20"/>
                <w:szCs w:val="20"/>
              </w:rPr>
              <w:t>Hora Final:</w:t>
            </w:r>
          </w:p>
        </w:tc>
      </w:tr>
    </w:tbl>
    <w:p w14:paraId="62560EDE" w14:textId="77777777" w:rsidR="00A90509" w:rsidRDefault="00A90509" w:rsidP="000E64C4">
      <w:pPr>
        <w:rPr>
          <w:rFonts w:ascii="Arial Narrow" w:hAnsi="Arial Narrow" w:cs="Arial"/>
          <w:sz w:val="22"/>
          <w:szCs w:val="22"/>
          <w:lang w:eastAsia="es-CO"/>
        </w:rPr>
      </w:pPr>
    </w:p>
    <w:p w14:paraId="07F59AA4" w14:textId="77777777" w:rsidR="00A90509" w:rsidRDefault="00A90509" w:rsidP="000E64C4">
      <w:pPr>
        <w:rPr>
          <w:rFonts w:ascii="Arial Narrow" w:hAnsi="Arial Narrow" w:cs="Arial"/>
          <w:sz w:val="22"/>
          <w:szCs w:val="22"/>
          <w:lang w:eastAsia="es-CO"/>
        </w:rPr>
      </w:pPr>
    </w:p>
    <w:tbl>
      <w:tblPr>
        <w:tblW w:w="9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2551"/>
        <w:gridCol w:w="2132"/>
      </w:tblGrid>
      <w:tr w:rsidR="00A90509" w:rsidRPr="008221CC" w14:paraId="71EA1CDF" w14:textId="77777777" w:rsidTr="00B85794">
        <w:trPr>
          <w:cantSplit/>
          <w:jc w:val="center"/>
        </w:trPr>
        <w:tc>
          <w:tcPr>
            <w:tcW w:w="9929" w:type="dxa"/>
            <w:gridSpan w:val="3"/>
          </w:tcPr>
          <w:p w14:paraId="17E9D79C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color w:val="000000"/>
                <w:sz w:val="20"/>
                <w:szCs w:val="20"/>
              </w:rPr>
              <w:t xml:space="preserve">Objetivo de la reunión: </w:t>
            </w:r>
          </w:p>
          <w:p w14:paraId="010131ED" w14:textId="77777777" w:rsidR="00A90509" w:rsidRPr="008221CC" w:rsidRDefault="00A90509" w:rsidP="00B85794">
            <w:pPr>
              <w:tabs>
                <w:tab w:val="left" w:pos="409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14:paraId="25E4F1B2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18EDAA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627A58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FC738F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509" w:rsidRPr="008221CC" w14:paraId="7CF82478" w14:textId="77777777" w:rsidTr="00B85794">
        <w:trPr>
          <w:cantSplit/>
          <w:trHeight w:val="1086"/>
          <w:jc w:val="center"/>
        </w:trPr>
        <w:tc>
          <w:tcPr>
            <w:tcW w:w="9929" w:type="dxa"/>
            <w:gridSpan w:val="3"/>
          </w:tcPr>
          <w:p w14:paraId="3D6294D1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color w:val="000000"/>
                <w:sz w:val="20"/>
                <w:szCs w:val="20"/>
              </w:rPr>
              <w:t xml:space="preserve">Agenda de la reunión: </w:t>
            </w:r>
          </w:p>
          <w:p w14:paraId="09F3EEDF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1F856D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4E8B14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3A4812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EBB128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509" w:rsidRPr="008221CC" w14:paraId="650F8B68" w14:textId="77777777" w:rsidTr="00B85794">
        <w:trPr>
          <w:trHeight w:val="813"/>
          <w:jc w:val="center"/>
        </w:trPr>
        <w:tc>
          <w:tcPr>
            <w:tcW w:w="9929" w:type="dxa"/>
            <w:gridSpan w:val="3"/>
          </w:tcPr>
          <w:p w14:paraId="569C00BC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color w:val="000000"/>
                <w:sz w:val="20"/>
                <w:szCs w:val="20"/>
              </w:rPr>
              <w:t>Desarrollo de la reunión:</w:t>
            </w:r>
          </w:p>
          <w:p w14:paraId="39D510ED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F72BC4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56C59C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E7CF7B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0509" w:rsidRPr="008221CC" w14:paraId="367B07C7" w14:textId="77777777" w:rsidTr="00B85794">
        <w:trPr>
          <w:trHeight w:val="462"/>
          <w:jc w:val="center"/>
        </w:trPr>
        <w:tc>
          <w:tcPr>
            <w:tcW w:w="9929" w:type="dxa"/>
            <w:gridSpan w:val="3"/>
          </w:tcPr>
          <w:p w14:paraId="2063FA03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Acuerdos y Compromisos</w:t>
            </w:r>
          </w:p>
        </w:tc>
      </w:tr>
      <w:tr w:rsidR="00A90509" w:rsidRPr="008221CC" w14:paraId="48E65BFC" w14:textId="77777777" w:rsidTr="00B85794">
        <w:trPr>
          <w:trHeight w:val="270"/>
          <w:jc w:val="center"/>
        </w:trPr>
        <w:tc>
          <w:tcPr>
            <w:tcW w:w="5246" w:type="dxa"/>
          </w:tcPr>
          <w:p w14:paraId="28E62A19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551" w:type="dxa"/>
          </w:tcPr>
          <w:p w14:paraId="20E9BB87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2132" w:type="dxa"/>
          </w:tcPr>
          <w:p w14:paraId="41CBF798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A90509" w:rsidRPr="008221CC" w14:paraId="3E2EA893" w14:textId="77777777" w:rsidTr="00B85794">
        <w:trPr>
          <w:trHeight w:val="430"/>
          <w:jc w:val="center"/>
        </w:trPr>
        <w:tc>
          <w:tcPr>
            <w:tcW w:w="5246" w:type="dxa"/>
          </w:tcPr>
          <w:p w14:paraId="48639D40" w14:textId="77777777" w:rsidR="00A90509" w:rsidRPr="008221CC" w:rsidRDefault="00A90509" w:rsidP="00B857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0947DC3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BA96FB1" w14:textId="77777777" w:rsidR="00A90509" w:rsidRPr="008221CC" w:rsidRDefault="00A90509" w:rsidP="00B857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90509" w:rsidRPr="008221CC" w14:paraId="5E716C0F" w14:textId="77777777" w:rsidTr="00B85794">
        <w:trPr>
          <w:trHeight w:val="408"/>
          <w:jc w:val="center"/>
        </w:trPr>
        <w:tc>
          <w:tcPr>
            <w:tcW w:w="5246" w:type="dxa"/>
          </w:tcPr>
          <w:p w14:paraId="1F05EFFD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D4758E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EAEAEB7" w14:textId="77777777" w:rsidR="00A90509" w:rsidRPr="008221CC" w:rsidRDefault="00A90509" w:rsidP="00B857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90509" w:rsidRPr="008221CC" w14:paraId="28E93C93" w14:textId="77777777" w:rsidTr="00B85794">
        <w:trPr>
          <w:trHeight w:val="414"/>
          <w:jc w:val="center"/>
        </w:trPr>
        <w:tc>
          <w:tcPr>
            <w:tcW w:w="5246" w:type="dxa"/>
          </w:tcPr>
          <w:p w14:paraId="404B6386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735F0FC" w14:textId="77777777" w:rsidR="00A90509" w:rsidRPr="008221CC" w:rsidRDefault="00A90509" w:rsidP="00B857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B6ABD33" w14:textId="77777777" w:rsidR="00A90509" w:rsidRPr="008221CC" w:rsidRDefault="00A90509" w:rsidP="00B857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90509" w:rsidRPr="008221CC" w14:paraId="1F0E658E" w14:textId="77777777" w:rsidTr="00B85794">
        <w:trPr>
          <w:trHeight w:val="791"/>
          <w:jc w:val="center"/>
        </w:trPr>
        <w:tc>
          <w:tcPr>
            <w:tcW w:w="9929" w:type="dxa"/>
            <w:gridSpan w:val="3"/>
          </w:tcPr>
          <w:p w14:paraId="16C58E39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221C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Evaluación final de la reunión.</w:t>
            </w:r>
          </w:p>
          <w:p w14:paraId="33EDEABD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95319D2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41259DE" w14:textId="77777777" w:rsidR="00A90509" w:rsidRPr="008221CC" w:rsidRDefault="00A90509" w:rsidP="00B8579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0D5FE185" w14:textId="77777777" w:rsidR="00A90509" w:rsidRDefault="00A9050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</w:p>
    <w:p w14:paraId="21422E25" w14:textId="77777777" w:rsidR="00D362C9" w:rsidRDefault="00D362C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</w:p>
    <w:p w14:paraId="75FE32D8" w14:textId="77777777" w:rsidR="00D362C9" w:rsidRDefault="00D362C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</w:p>
    <w:p w14:paraId="3C7B5D76" w14:textId="4E0ABF76" w:rsidR="00A90509" w:rsidRPr="008221CC" w:rsidRDefault="00A9050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8221CC">
        <w:rPr>
          <w:rFonts w:ascii="Arial" w:hAnsi="Arial" w:cs="Arial"/>
          <w:color w:val="000000"/>
          <w:sz w:val="20"/>
          <w:szCs w:val="20"/>
          <w:lang w:val="es-ES"/>
        </w:rPr>
        <w:t>FIRMA (de qu</w:t>
      </w:r>
      <w:r>
        <w:rPr>
          <w:rFonts w:ascii="Arial" w:hAnsi="Arial" w:cs="Arial"/>
          <w:color w:val="000000"/>
          <w:sz w:val="20"/>
          <w:szCs w:val="20"/>
          <w:lang w:val="es-ES"/>
        </w:rPr>
        <w:t>ien elaboró</w:t>
      </w:r>
      <w:r w:rsidRPr="008221CC">
        <w:rPr>
          <w:rFonts w:ascii="Arial" w:hAnsi="Arial" w:cs="Arial"/>
          <w:color w:val="000000"/>
          <w:sz w:val="20"/>
          <w:szCs w:val="20"/>
          <w:lang w:val="es-ES"/>
        </w:rPr>
        <w:t xml:space="preserve"> el Acta)</w:t>
      </w:r>
    </w:p>
    <w:p w14:paraId="63BD4E8F" w14:textId="77777777" w:rsidR="00A90509" w:rsidRPr="008221CC" w:rsidRDefault="00A9050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8221CC">
        <w:rPr>
          <w:rFonts w:ascii="Arial" w:hAnsi="Arial" w:cs="Arial"/>
          <w:color w:val="000000"/>
          <w:sz w:val="20"/>
          <w:szCs w:val="20"/>
          <w:lang w:val="es-ES"/>
        </w:rPr>
        <w:t>Nombre:</w:t>
      </w:r>
    </w:p>
    <w:p w14:paraId="707BA3DB" w14:textId="77777777" w:rsidR="00A90509" w:rsidRPr="008221CC" w:rsidRDefault="00A90509" w:rsidP="00A90509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8221CC">
        <w:rPr>
          <w:rFonts w:ascii="Arial" w:hAnsi="Arial" w:cs="Arial"/>
          <w:color w:val="000000"/>
          <w:sz w:val="20"/>
          <w:szCs w:val="20"/>
          <w:lang w:val="es-ES"/>
        </w:rPr>
        <w:t>Cargo:</w:t>
      </w:r>
    </w:p>
    <w:p w14:paraId="599BEA32" w14:textId="71EDA138" w:rsidR="008951F2" w:rsidRPr="00E80892" w:rsidRDefault="00E80892" w:rsidP="000E64C4">
      <w:pPr>
        <w:rPr>
          <w:rFonts w:ascii="Arial Narrow" w:hAnsi="Arial Narrow" w:cs="Arial"/>
          <w:sz w:val="22"/>
          <w:szCs w:val="22"/>
          <w:lang w:eastAsia="es-CO"/>
        </w:rPr>
      </w:pPr>
      <w:r w:rsidRPr="00E80892">
        <w:rPr>
          <w:rFonts w:ascii="Arial Narrow" w:hAnsi="Arial Narrow" w:cs="Arial"/>
          <w:noProof/>
          <w:sz w:val="22"/>
          <w:szCs w:val="22"/>
          <w:lang w:eastAsia="es-CO"/>
        </w:rPr>
        <w:drawing>
          <wp:anchor distT="0" distB="0" distL="114300" distR="114300" simplePos="0" relativeHeight="251646976" behindDoc="1" locked="0" layoutInCell="1" allowOverlap="1" wp14:anchorId="4E57954B" wp14:editId="11074A4C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1F2" w:rsidRPr="00E80892" w:rsidSect="00D75253">
      <w:headerReference w:type="even" r:id="rId12"/>
      <w:headerReference w:type="default" r:id="rId13"/>
      <w:footerReference w:type="default" r:id="rId14"/>
      <w:headerReference w:type="first" r:id="rId15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4FC3" w14:textId="77777777" w:rsidR="00887412" w:rsidRDefault="00887412">
      <w:r>
        <w:separator/>
      </w:r>
    </w:p>
  </w:endnote>
  <w:endnote w:type="continuationSeparator" w:id="0">
    <w:p w14:paraId="0FB624E7" w14:textId="77777777" w:rsidR="00887412" w:rsidRDefault="0088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C35D" w14:textId="77777777" w:rsidR="00BA1C03" w:rsidRDefault="00BA1C03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8884F8" wp14:editId="4261F52A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36823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45B88892" w14:textId="77777777" w:rsidR="00061545" w:rsidRDefault="00AB396E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35C3550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3761A9A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4E745EF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60A0" w14:textId="77777777" w:rsidR="00887412" w:rsidRDefault="00887412">
      <w:r>
        <w:separator/>
      </w:r>
    </w:p>
  </w:footnote>
  <w:footnote w:type="continuationSeparator" w:id="0">
    <w:p w14:paraId="75EE75BF" w14:textId="77777777" w:rsidR="00887412" w:rsidRDefault="0088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86DD" w14:textId="77777777" w:rsidR="006412F8" w:rsidRDefault="00887412">
    <w:pPr>
      <w:pStyle w:val="Encabezado"/>
    </w:pPr>
    <w:r>
      <w:rPr>
        <w:noProof/>
      </w:rPr>
      <w:pict w14:anchorId="633176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24844" o:spid="_x0000_s2050" type="#_x0000_t136" style="position:absolute;margin-left:0;margin-top:0;width:578.3pt;height:105.1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3" w:type="dxa"/>
      <w:tblInd w:w="-7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515"/>
      <w:gridCol w:w="1484"/>
      <w:gridCol w:w="1415"/>
    </w:tblGrid>
    <w:tr w:rsidR="00275C2F" w:rsidRPr="00636C1E" w14:paraId="3F501908" w14:textId="77777777" w:rsidTr="009823E3">
      <w:trPr>
        <w:cantSplit/>
        <w:trHeight w:val="764"/>
      </w:trPr>
      <w:tc>
        <w:tcPr>
          <w:tcW w:w="1247" w:type="dxa"/>
          <w:vMerge w:val="restart"/>
        </w:tcPr>
        <w:p w14:paraId="40504DC9" w14:textId="77777777" w:rsidR="00275C2F" w:rsidRDefault="00275C2F" w:rsidP="00275C2F">
          <w:pPr>
            <w:pStyle w:val="Encabezado"/>
          </w:pPr>
          <w:r>
            <w:rPr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68480" behindDoc="0" locked="0" layoutInCell="1" allowOverlap="1" wp14:anchorId="12E1F105" wp14:editId="00E80398">
                <wp:simplePos x="0" y="0"/>
                <wp:positionH relativeFrom="column">
                  <wp:posOffset>4445</wp:posOffset>
                </wp:positionH>
                <wp:positionV relativeFrom="paragraph">
                  <wp:posOffset>67945</wp:posOffset>
                </wp:positionV>
                <wp:extent cx="638175" cy="752475"/>
                <wp:effectExtent l="0" t="0" r="9525" b="9525"/>
                <wp:wrapNone/>
                <wp:docPr id="2066414748" name="Imagen 206641474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5F1486B9" w14:textId="77777777" w:rsidR="00B37B79" w:rsidRPr="00810BF9" w:rsidRDefault="00B37B79" w:rsidP="00B37B79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810BF9">
            <w:rPr>
              <w:rFonts w:ascii="Arial" w:hAnsi="Arial" w:cs="Arial"/>
              <w:b/>
              <w:sz w:val="22"/>
            </w:rPr>
            <w:t>PROCESO</w:t>
          </w:r>
        </w:p>
        <w:p w14:paraId="31814F22" w14:textId="2B718AB5" w:rsidR="00B37B79" w:rsidRPr="00810BF9" w:rsidRDefault="00581E21" w:rsidP="00B37B7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PROMOCIÓN Y PREVENCIÓN</w:t>
          </w:r>
        </w:p>
        <w:p w14:paraId="48C5A2B8" w14:textId="4939AF56" w:rsidR="00B37B79" w:rsidRDefault="00581E21" w:rsidP="00B37B79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810BF9">
            <w:rPr>
              <w:rFonts w:ascii="Arial" w:hAnsi="Arial" w:cs="Arial"/>
              <w:b/>
              <w:sz w:val="22"/>
            </w:rPr>
            <w:t>FORMATO ACTA DE REUNI</w:t>
          </w:r>
          <w:r w:rsidR="00B37B79" w:rsidRPr="00810BF9">
            <w:rPr>
              <w:rFonts w:ascii="Arial" w:hAnsi="Arial" w:cs="Arial"/>
              <w:b/>
              <w:sz w:val="22"/>
            </w:rPr>
            <w:t>ÓN</w:t>
          </w:r>
        </w:p>
        <w:p w14:paraId="61003EBD" w14:textId="77777777" w:rsidR="00B37B79" w:rsidRPr="00A90509" w:rsidRDefault="00B37B79" w:rsidP="00B37B79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A90509">
            <w:rPr>
              <w:rFonts w:ascii="Arial" w:hAnsi="Arial" w:cs="Arial"/>
              <w:b/>
              <w:sz w:val="22"/>
            </w:rPr>
            <w:t>INICIATIVAS Y/ O EXPERIENCIA</w:t>
          </w:r>
        </w:p>
        <w:p w14:paraId="7F3B7CA4" w14:textId="798E31AC" w:rsidR="00275C2F" w:rsidRPr="003B62F7" w:rsidRDefault="00275C2F" w:rsidP="00275C2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1381" w:type="dxa"/>
          <w:vAlign w:val="center"/>
        </w:tcPr>
        <w:p w14:paraId="2829AA92" w14:textId="0958BAAD" w:rsidR="00275C2F" w:rsidRPr="003B62F7" w:rsidRDefault="009823E3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F28.MO27.PP</w:t>
          </w:r>
        </w:p>
      </w:tc>
      <w:tc>
        <w:tcPr>
          <w:tcW w:w="1418" w:type="dxa"/>
          <w:vAlign w:val="center"/>
        </w:tcPr>
        <w:p w14:paraId="61817AC7" w14:textId="677C9007" w:rsidR="00275C2F" w:rsidRPr="003B62F7" w:rsidRDefault="009823E3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18/01/2024</w:t>
          </w:r>
        </w:p>
      </w:tc>
    </w:tr>
    <w:tr w:rsidR="00275C2F" w:rsidRPr="00636C1E" w14:paraId="1D8F05E5" w14:textId="77777777" w:rsidTr="009823E3">
      <w:trPr>
        <w:cantSplit/>
        <w:trHeight w:val="680"/>
      </w:trPr>
      <w:tc>
        <w:tcPr>
          <w:tcW w:w="1247" w:type="dxa"/>
          <w:vMerge/>
        </w:tcPr>
        <w:p w14:paraId="7EDD2198" w14:textId="77777777" w:rsidR="00275C2F" w:rsidRDefault="00275C2F" w:rsidP="00275C2F">
          <w:pPr>
            <w:pStyle w:val="Encabezado"/>
          </w:pPr>
        </w:p>
      </w:tc>
      <w:tc>
        <w:tcPr>
          <w:tcW w:w="6597" w:type="dxa"/>
          <w:vMerge/>
        </w:tcPr>
        <w:p w14:paraId="045EAE52" w14:textId="77777777" w:rsidR="00275C2F" w:rsidRPr="003B62F7" w:rsidRDefault="00275C2F" w:rsidP="00275C2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81" w:type="dxa"/>
          <w:vAlign w:val="center"/>
        </w:tcPr>
        <w:p w14:paraId="3F523B0F" w14:textId="77777777" w:rsidR="00275C2F" w:rsidRPr="003B62F7" w:rsidRDefault="00275C2F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B62F7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418" w:type="dxa"/>
          <w:tcMar>
            <w:left w:w="57" w:type="dxa"/>
            <w:right w:w="57" w:type="dxa"/>
          </w:tcMar>
          <w:vAlign w:val="center"/>
        </w:tcPr>
        <w:p w14:paraId="50B07BED" w14:textId="78828BAE" w:rsidR="00275C2F" w:rsidRPr="003B62F7" w:rsidRDefault="00801E57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Página 1 de 1</w:t>
          </w:r>
        </w:p>
      </w:tc>
    </w:tr>
  </w:tbl>
  <w:p w14:paraId="02AD774D" w14:textId="77777777" w:rsidR="00BA1C03" w:rsidRDefault="00887412">
    <w:pPr>
      <w:pStyle w:val="Encabezado"/>
    </w:pPr>
    <w:r>
      <w:rPr>
        <w:noProof/>
      </w:rPr>
      <w:pict w14:anchorId="53C671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24845" o:spid="_x0000_s2051" type="#_x0000_t136" style="position:absolute;margin-left:0;margin-top:0;width:578.3pt;height:105.1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0C93" w14:textId="77777777" w:rsidR="006412F8" w:rsidRDefault="00887412">
    <w:pPr>
      <w:pStyle w:val="Encabezado"/>
    </w:pPr>
    <w:r>
      <w:rPr>
        <w:noProof/>
      </w:rPr>
      <w:pict w14:anchorId="2FA122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24843" o:spid="_x0000_s2049" type="#_x0000_t136" style="position:absolute;margin-left:0;margin-top:0;width:578.3pt;height:105.1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0F1F88"/>
    <w:rsid w:val="00103D50"/>
    <w:rsid w:val="001051FA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5214"/>
    <w:rsid w:val="00272BFC"/>
    <w:rsid w:val="00273FC5"/>
    <w:rsid w:val="00274935"/>
    <w:rsid w:val="00274C84"/>
    <w:rsid w:val="00275C2F"/>
    <w:rsid w:val="0027603D"/>
    <w:rsid w:val="00286787"/>
    <w:rsid w:val="0029066A"/>
    <w:rsid w:val="00294976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67A5"/>
    <w:rsid w:val="0035783A"/>
    <w:rsid w:val="00357BC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297A"/>
    <w:rsid w:val="00423A8A"/>
    <w:rsid w:val="0042629A"/>
    <w:rsid w:val="00432A80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0B45"/>
    <w:rsid w:val="004B49CC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1E21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39C5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74DCB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1E57"/>
    <w:rsid w:val="00804AC7"/>
    <w:rsid w:val="00810BF9"/>
    <w:rsid w:val="0081184B"/>
    <w:rsid w:val="00814986"/>
    <w:rsid w:val="00821DB1"/>
    <w:rsid w:val="00826947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87412"/>
    <w:rsid w:val="008902F2"/>
    <w:rsid w:val="00893E7F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6A2D"/>
    <w:rsid w:val="00916B99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66A66"/>
    <w:rsid w:val="00971595"/>
    <w:rsid w:val="00972694"/>
    <w:rsid w:val="00975F35"/>
    <w:rsid w:val="009823E3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0509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37B79"/>
    <w:rsid w:val="00B403C8"/>
    <w:rsid w:val="00B42D09"/>
    <w:rsid w:val="00B459C9"/>
    <w:rsid w:val="00B45FE9"/>
    <w:rsid w:val="00B466CF"/>
    <w:rsid w:val="00B467EF"/>
    <w:rsid w:val="00B56949"/>
    <w:rsid w:val="00B816CD"/>
    <w:rsid w:val="00B92CBE"/>
    <w:rsid w:val="00B97FA3"/>
    <w:rsid w:val="00BA1C03"/>
    <w:rsid w:val="00BA5A66"/>
    <w:rsid w:val="00BA698F"/>
    <w:rsid w:val="00BA6F00"/>
    <w:rsid w:val="00BB26A0"/>
    <w:rsid w:val="00BB6D2C"/>
    <w:rsid w:val="00BC0528"/>
    <w:rsid w:val="00BD0A93"/>
    <w:rsid w:val="00BD2897"/>
    <w:rsid w:val="00BD7C04"/>
    <w:rsid w:val="00BE776F"/>
    <w:rsid w:val="00BF2536"/>
    <w:rsid w:val="00BF5D52"/>
    <w:rsid w:val="00C04299"/>
    <w:rsid w:val="00C05420"/>
    <w:rsid w:val="00C223F6"/>
    <w:rsid w:val="00C23AC0"/>
    <w:rsid w:val="00C2714C"/>
    <w:rsid w:val="00C273B9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C2171"/>
    <w:rsid w:val="00CC3E9B"/>
    <w:rsid w:val="00CC59B8"/>
    <w:rsid w:val="00CD442E"/>
    <w:rsid w:val="00CE336E"/>
    <w:rsid w:val="00CF59B5"/>
    <w:rsid w:val="00CF7F9D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362C9"/>
    <w:rsid w:val="00D44F5A"/>
    <w:rsid w:val="00D461CC"/>
    <w:rsid w:val="00D4681C"/>
    <w:rsid w:val="00D57368"/>
    <w:rsid w:val="00D61056"/>
    <w:rsid w:val="00D63438"/>
    <w:rsid w:val="00D64766"/>
    <w:rsid w:val="00D751D1"/>
    <w:rsid w:val="00D75253"/>
    <w:rsid w:val="00D8363C"/>
    <w:rsid w:val="00D930DD"/>
    <w:rsid w:val="00D9441F"/>
    <w:rsid w:val="00D959FD"/>
    <w:rsid w:val="00D968AC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A5DD4"/>
    <w:rsid w:val="00EC041F"/>
    <w:rsid w:val="00EC14CA"/>
    <w:rsid w:val="00EC24AC"/>
    <w:rsid w:val="00EC365C"/>
    <w:rsid w:val="00EC6427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60"/>
    <w:rsid w:val="00F448D2"/>
    <w:rsid w:val="00F53E6A"/>
    <w:rsid w:val="00F657E1"/>
    <w:rsid w:val="00F6769B"/>
    <w:rsid w:val="00F7011B"/>
    <w:rsid w:val="00F745C2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00FF0BC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9078DCC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9" ma:contentTypeDescription="Crear nuevo documento." ma:contentTypeScope="" ma:versionID="bbe3fbe6fb1c75e5d11a24df72a733da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0ab386f1ec09e04cec474337187b0a04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87C9-7F74-4253-B7F6-5D866210119A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customXml/itemProps2.xml><?xml version="1.0" encoding="utf-8"?>
<ds:datastoreItem xmlns:ds="http://schemas.openxmlformats.org/officeDocument/2006/customXml" ds:itemID="{4542CAED-7B8E-4DF5-9A27-75AB3FB4F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79D09-A85D-4B20-A4F3-A51BF4AAB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5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Cesar Augusto Rodriguez Chaparro</cp:lastModifiedBy>
  <cp:revision>4</cp:revision>
  <cp:lastPrinted>2015-10-15T15:26:00Z</cp:lastPrinted>
  <dcterms:created xsi:type="dcterms:W3CDTF">2023-12-29T21:55:00Z</dcterms:created>
  <dcterms:modified xsi:type="dcterms:W3CDTF">2024-01-18T16:06:00Z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</Properties>
</file>