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994FE" w14:textId="612E2462" w:rsidR="00F617E4" w:rsidRPr="0066380B" w:rsidRDefault="00F617E4" w:rsidP="0066380B">
      <w:pPr>
        <w:spacing w:after="0" w:line="240" w:lineRule="auto"/>
        <w:ind w:right="142"/>
        <w:rPr>
          <w:rFonts w:ascii="Verdana" w:hAnsi="Verdana"/>
          <w:b/>
        </w:rPr>
      </w:pPr>
    </w:p>
    <w:p w14:paraId="4430A1AD" w14:textId="2F77ACB6" w:rsidR="00A434BE" w:rsidRPr="0066380B" w:rsidRDefault="009A2393" w:rsidP="0066380B">
      <w:pPr>
        <w:spacing w:line="240" w:lineRule="auto"/>
        <w:ind w:left="284" w:right="142"/>
        <w:jc w:val="center"/>
        <w:rPr>
          <w:rFonts w:ascii="Verdana" w:hAnsi="Verdana"/>
          <w:b/>
        </w:rPr>
      </w:pPr>
      <w:r w:rsidRPr="0066380B">
        <w:rPr>
          <w:rFonts w:ascii="Verdana" w:hAnsi="Verdana"/>
          <w:b/>
        </w:rPr>
        <w:t>(</w:t>
      </w:r>
      <w:r w:rsidR="00271E06" w:rsidRPr="0066380B">
        <w:rPr>
          <w:rFonts w:ascii="Verdana" w:hAnsi="Verdana"/>
          <w:b/>
        </w:rPr>
        <w:t xml:space="preserve">EL SUSCRITO </w:t>
      </w:r>
      <w:r w:rsidR="00B21CAA" w:rsidRPr="0066380B">
        <w:rPr>
          <w:rFonts w:ascii="Verdana" w:hAnsi="Verdana"/>
          <w:b/>
        </w:rPr>
        <w:t xml:space="preserve">SUPERVISOR DEL CONTRATO </w:t>
      </w:r>
      <w:r w:rsidR="00E544E3" w:rsidRPr="0066380B">
        <w:rPr>
          <w:rFonts w:ascii="Verdana" w:hAnsi="Verdana"/>
          <w:b/>
        </w:rPr>
        <w:t>No. XXXX</w:t>
      </w:r>
      <w:r w:rsidRPr="0066380B">
        <w:rPr>
          <w:rFonts w:ascii="Verdana" w:hAnsi="Verdana"/>
          <w:b/>
        </w:rPr>
        <w:t>)</w:t>
      </w:r>
    </w:p>
    <w:p w14:paraId="08DA6969" w14:textId="77777777" w:rsidR="00F617E4" w:rsidRPr="0066380B" w:rsidRDefault="00F617E4" w:rsidP="0066380B">
      <w:pPr>
        <w:spacing w:line="240" w:lineRule="auto"/>
        <w:ind w:left="284" w:right="142"/>
        <w:jc w:val="center"/>
        <w:rPr>
          <w:rFonts w:ascii="Verdana" w:hAnsi="Verdana"/>
          <w:b/>
        </w:rPr>
      </w:pPr>
    </w:p>
    <w:p w14:paraId="18B74736" w14:textId="77777777" w:rsidR="005B766B" w:rsidRPr="0066380B" w:rsidRDefault="009A2393" w:rsidP="0066380B">
      <w:pPr>
        <w:spacing w:line="240" w:lineRule="auto"/>
        <w:ind w:left="284" w:right="142"/>
        <w:jc w:val="center"/>
        <w:rPr>
          <w:rFonts w:ascii="Verdana" w:hAnsi="Verdana"/>
        </w:rPr>
      </w:pPr>
      <w:r w:rsidRPr="0066380B">
        <w:rPr>
          <w:rFonts w:ascii="Verdana" w:hAnsi="Verdana"/>
        </w:rPr>
        <w:t>CERTIFICA</w:t>
      </w:r>
    </w:p>
    <w:p w14:paraId="1FDDB5CB" w14:textId="77777777" w:rsidR="0038697D" w:rsidRPr="0066380B" w:rsidRDefault="0038697D" w:rsidP="0066380B">
      <w:pPr>
        <w:spacing w:after="0"/>
        <w:ind w:right="142"/>
        <w:jc w:val="both"/>
        <w:rPr>
          <w:rFonts w:ascii="Verdana" w:hAnsi="Verdana" w:cs="Arial"/>
          <w:bCs/>
          <w:lang w:val="es-419"/>
        </w:rPr>
      </w:pPr>
      <w:r w:rsidRPr="0066380B">
        <w:rPr>
          <w:rFonts w:ascii="Verdana" w:hAnsi="Verdana" w:cs="Arial"/>
          <w:bCs/>
          <w:lang w:val="es-419"/>
        </w:rPr>
        <w:t>Durante la ejecución del contrato se dio cumplimiento a las obligaciones del Sistema Integrado de Gestión, en el marco de la aceptación de la oferta No. XXXX de XX de XXXXX de 202X, celebrado entre XXXXXXX y el INSTITUTO COLOMBIANO DE BIENESTAR FAMILIAR – ICBF, relacionadas a continuación:</w:t>
      </w:r>
    </w:p>
    <w:p w14:paraId="66AD32CF" w14:textId="77777777" w:rsidR="0066380B" w:rsidRPr="0066380B" w:rsidRDefault="0066380B" w:rsidP="0066380B">
      <w:pPr>
        <w:spacing w:after="0"/>
        <w:ind w:right="142"/>
        <w:jc w:val="both"/>
        <w:rPr>
          <w:rFonts w:ascii="Verdana" w:hAnsi="Verdana" w:cs="Arial"/>
          <w:bCs/>
          <w:lang w:val="es-419"/>
        </w:rPr>
      </w:pPr>
    </w:p>
    <w:p w14:paraId="1793FD26" w14:textId="0426FC64" w:rsidR="0038697D" w:rsidRPr="0066380B" w:rsidRDefault="0038697D" w:rsidP="0066380B">
      <w:pPr>
        <w:spacing w:after="0"/>
        <w:ind w:right="142"/>
        <w:jc w:val="both"/>
        <w:rPr>
          <w:rFonts w:ascii="Verdana" w:hAnsi="Verdana" w:cs="Arial"/>
          <w:bCs/>
          <w:lang w:val="es-419"/>
        </w:rPr>
      </w:pPr>
      <w:r w:rsidRPr="0066380B">
        <w:rPr>
          <w:rFonts w:ascii="Verdana" w:hAnsi="Verdana" w:cs="Arial"/>
          <w:bCs/>
          <w:lang w:val="es-419"/>
        </w:rPr>
        <w:t>La información suministrada por el INSTITUTO COLOMBIANO DE BIENESTAR FAMILIAR fue utilizada, administrada y protegida conforme a los lineamientos establecidos en la Política de Seguridad y Privacidad de la Información, Ciberseguridad y Continuidad de la Operación, garantizando su confidencialidad, integridad, disponibilidad y adecuado tratamiento durante la ejecución contractual. Asimismo, se implementaron las medidas necesarias para prevenir el acceso no autorizado, pérdida, alteración o divulgación indebida de la información institucional.</w:t>
      </w:r>
    </w:p>
    <w:p w14:paraId="6A3A164E" w14:textId="77777777" w:rsidR="00F617E4" w:rsidRPr="0066380B" w:rsidRDefault="00F617E4" w:rsidP="00C65D38">
      <w:pPr>
        <w:ind w:left="284" w:right="142"/>
        <w:jc w:val="both"/>
        <w:rPr>
          <w:rFonts w:ascii="Verdana" w:hAnsi="Verdana" w:cs="Arial"/>
          <w:lang w:val="es-419"/>
        </w:rPr>
      </w:pPr>
    </w:p>
    <w:p w14:paraId="5412EEAC" w14:textId="6E848357" w:rsidR="00FD1FBE" w:rsidRPr="0066380B" w:rsidRDefault="008179AA" w:rsidP="0066380B">
      <w:pPr>
        <w:ind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¿</w:t>
      </w:r>
      <w:r w:rsidR="00160CA7" w:rsidRPr="0066380B">
        <w:rPr>
          <w:rFonts w:ascii="Verdana" w:hAnsi="Verdana" w:cs="Arial"/>
        </w:rPr>
        <w:t>La Política de seguridad de la información</w:t>
      </w:r>
      <w:r w:rsidR="00B86F68" w:rsidRPr="0066380B">
        <w:rPr>
          <w:rFonts w:ascii="Verdana" w:hAnsi="Verdana" w:cs="Arial"/>
        </w:rPr>
        <w:t xml:space="preserve"> y Privacidad de la Información, ciberseguridad y continuidad de la Operación</w:t>
      </w:r>
      <w:r w:rsidR="00160CA7" w:rsidRPr="0066380B">
        <w:rPr>
          <w:rFonts w:ascii="Verdana" w:hAnsi="Verdana" w:cs="Arial"/>
        </w:rPr>
        <w:t xml:space="preserve"> del ICBF, </w:t>
      </w:r>
      <w:r w:rsidR="004007C4" w:rsidRPr="0066380B">
        <w:rPr>
          <w:rFonts w:ascii="Verdana" w:hAnsi="Verdana" w:cs="Arial"/>
        </w:rPr>
        <w:t>fue socializada al personal vinculado a la ejecución del objeto contractual</w:t>
      </w:r>
      <w:r w:rsidRPr="0066380B">
        <w:rPr>
          <w:rFonts w:ascii="Verdana" w:hAnsi="Verdana" w:cs="Arial"/>
        </w:rPr>
        <w:t>?</w:t>
      </w:r>
      <w:r w:rsidR="00DA31DC" w:rsidRPr="0066380B">
        <w:rPr>
          <w:rFonts w:ascii="Verdana" w:hAnsi="Verdana" w:cs="Arial"/>
        </w:rPr>
        <w:t xml:space="preserve"> </w:t>
      </w:r>
    </w:p>
    <w:p w14:paraId="22F5B8B8" w14:textId="77777777" w:rsidR="00FD1FBE" w:rsidRPr="0066380B" w:rsidRDefault="00FD1FBE" w:rsidP="00C65D38">
      <w:pPr>
        <w:pStyle w:val="Prrafodelista"/>
        <w:ind w:left="284" w:right="142"/>
        <w:jc w:val="both"/>
        <w:rPr>
          <w:rFonts w:ascii="Verdana" w:hAnsi="Verdana" w:cs="Arial"/>
        </w:rPr>
      </w:pPr>
    </w:p>
    <w:p w14:paraId="08F3F1F1" w14:textId="63619F54" w:rsidR="00FD1FBE" w:rsidRPr="0066380B" w:rsidRDefault="00FD1FBE" w:rsidP="00C65D38">
      <w:pPr>
        <w:pStyle w:val="Prrafodelista"/>
        <w:ind w:left="284" w:right="142" w:firstLine="218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SÍ _____     Evidencia: _____________________________________</w:t>
      </w:r>
    </w:p>
    <w:p w14:paraId="11954D3F" w14:textId="0366D134" w:rsidR="00FD1FBE" w:rsidRPr="0066380B" w:rsidRDefault="00FD1FBE" w:rsidP="00C65D38">
      <w:pPr>
        <w:pStyle w:val="Prrafodelista"/>
        <w:ind w:left="284" w:right="142" w:firstLine="218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____     Justificación: ___________________________________</w:t>
      </w:r>
    </w:p>
    <w:p w14:paraId="1A7458DD" w14:textId="7530A3CA" w:rsidR="00FD1FBE" w:rsidRPr="0066380B" w:rsidRDefault="00FD1FBE" w:rsidP="00C65D38">
      <w:pPr>
        <w:pStyle w:val="Prrafodelista"/>
        <w:ind w:left="284" w:right="142" w:firstLine="218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aplic</w:t>
      </w:r>
      <w:r w:rsidR="00DA31DC" w:rsidRPr="0066380B">
        <w:rPr>
          <w:rFonts w:ascii="Verdana" w:hAnsi="Verdana" w:cs="Arial"/>
        </w:rPr>
        <w:t>a</w:t>
      </w:r>
      <w:r w:rsidRPr="0066380B">
        <w:rPr>
          <w:rFonts w:ascii="Verdana" w:hAnsi="Verdana" w:cs="Arial"/>
        </w:rPr>
        <w:t xml:space="preserve"> ______</w:t>
      </w:r>
    </w:p>
    <w:p w14:paraId="78458485" w14:textId="50311E7B" w:rsidR="00277F46" w:rsidRPr="0066380B" w:rsidRDefault="00277F46" w:rsidP="00C65D38">
      <w:pPr>
        <w:pStyle w:val="Prrafodelista"/>
        <w:ind w:left="284" w:right="142" w:firstLine="218"/>
        <w:jc w:val="both"/>
        <w:rPr>
          <w:rFonts w:ascii="Verdana" w:hAnsi="Verdana" w:cs="Arial"/>
        </w:rPr>
      </w:pPr>
    </w:p>
    <w:p w14:paraId="0F284913" w14:textId="6FFF13DB" w:rsidR="004067BE" w:rsidRPr="0066380B" w:rsidRDefault="008179AA" w:rsidP="0066380B">
      <w:pPr>
        <w:ind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¿</w:t>
      </w:r>
      <w:r w:rsidR="004067BE" w:rsidRPr="0066380B">
        <w:rPr>
          <w:rFonts w:ascii="Verdana" w:hAnsi="Verdana" w:cs="Arial"/>
        </w:rPr>
        <w:t>La Política de Tratamiento de Datos Personales del ICBF,</w:t>
      </w:r>
      <w:r w:rsidR="004007C4" w:rsidRPr="0066380B">
        <w:rPr>
          <w:rFonts w:ascii="Verdana" w:hAnsi="Verdana"/>
        </w:rPr>
        <w:t xml:space="preserve"> </w:t>
      </w:r>
      <w:r w:rsidR="004007C4" w:rsidRPr="0066380B">
        <w:rPr>
          <w:rFonts w:ascii="Verdana" w:hAnsi="Verdana" w:cs="Arial"/>
        </w:rPr>
        <w:t>fue socializada al personal vinculado a la ejecución del objeto contractual?</w:t>
      </w:r>
    </w:p>
    <w:p w14:paraId="38D08DB5" w14:textId="77777777" w:rsidR="004007C4" w:rsidRPr="0066380B" w:rsidRDefault="004007C4" w:rsidP="004007C4">
      <w:pPr>
        <w:pStyle w:val="Prrafodelista"/>
        <w:ind w:left="284" w:right="142"/>
        <w:jc w:val="both"/>
        <w:rPr>
          <w:rFonts w:ascii="Verdana" w:hAnsi="Verdana" w:cs="Arial"/>
        </w:rPr>
      </w:pPr>
    </w:p>
    <w:p w14:paraId="17880B3D" w14:textId="2ECFF38C" w:rsidR="004067BE" w:rsidRPr="0066380B" w:rsidRDefault="004067BE" w:rsidP="004067BE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SÍ _____     Evidencia: _____________________________________</w:t>
      </w:r>
    </w:p>
    <w:p w14:paraId="5923D283" w14:textId="77777777" w:rsidR="004067BE" w:rsidRPr="0066380B" w:rsidRDefault="004067BE" w:rsidP="004067BE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____     Justificación: ___________________________________</w:t>
      </w:r>
    </w:p>
    <w:p w14:paraId="4E4FE400" w14:textId="77777777" w:rsidR="004067BE" w:rsidRPr="0066380B" w:rsidRDefault="004067BE" w:rsidP="004067BE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aplica ______</w:t>
      </w:r>
    </w:p>
    <w:p w14:paraId="47E06014" w14:textId="77777777" w:rsidR="0066380B" w:rsidRPr="0066380B" w:rsidRDefault="0066380B" w:rsidP="004067BE">
      <w:pPr>
        <w:spacing w:after="0"/>
        <w:ind w:left="284" w:right="142"/>
        <w:jc w:val="both"/>
        <w:rPr>
          <w:rFonts w:ascii="Verdana" w:hAnsi="Verdana" w:cs="Arial"/>
        </w:rPr>
      </w:pPr>
    </w:p>
    <w:p w14:paraId="34A6E627" w14:textId="01D83D3D" w:rsidR="007C757E" w:rsidRPr="0066380B" w:rsidRDefault="007C757E" w:rsidP="00584FB4">
      <w:pPr>
        <w:spacing w:after="0" w:line="240" w:lineRule="auto"/>
        <w:ind w:right="142" w:firstLine="284"/>
        <w:jc w:val="both"/>
        <w:rPr>
          <w:rFonts w:ascii="Verdana" w:hAnsi="Verdana" w:cs="Arial"/>
        </w:rPr>
      </w:pPr>
    </w:p>
    <w:p w14:paraId="20F6F9D6" w14:textId="441FE9D5" w:rsidR="007C757E" w:rsidRPr="0066380B" w:rsidRDefault="004007C4" w:rsidP="0066380B">
      <w:pPr>
        <w:spacing w:after="0" w:line="240" w:lineRule="auto"/>
        <w:ind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lastRenderedPageBreak/>
        <w:t>¿Se realizan de manera periódica y segura copias de respaldo de la información digital utilizada, procesada o generada durante la ejecución contractual, garantizando su disponibilidad, integridad y recuperación conforme a los lineamientos establecidos por el ICBF?</w:t>
      </w:r>
    </w:p>
    <w:p w14:paraId="3DDB5831" w14:textId="77777777" w:rsidR="007C757E" w:rsidRPr="0066380B" w:rsidRDefault="007C757E" w:rsidP="007C757E">
      <w:pPr>
        <w:spacing w:after="0" w:line="240" w:lineRule="auto"/>
        <w:ind w:left="284" w:right="142"/>
        <w:jc w:val="both"/>
        <w:rPr>
          <w:rFonts w:ascii="Verdana" w:hAnsi="Verdana" w:cs="Arial"/>
        </w:rPr>
      </w:pPr>
    </w:p>
    <w:p w14:paraId="22D3144A" w14:textId="77777777" w:rsidR="007C757E" w:rsidRPr="0066380B" w:rsidRDefault="007C757E" w:rsidP="007C757E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SÍ _____     Evidencia: _____________________________________</w:t>
      </w:r>
    </w:p>
    <w:p w14:paraId="16BE0F1C" w14:textId="77777777" w:rsidR="007C757E" w:rsidRPr="0066380B" w:rsidRDefault="007C757E" w:rsidP="007C757E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____     Justificación: ___________________________________</w:t>
      </w:r>
    </w:p>
    <w:p w14:paraId="14566FCE" w14:textId="77777777" w:rsidR="007C757E" w:rsidRPr="0066380B" w:rsidRDefault="007C757E" w:rsidP="007C757E">
      <w:pPr>
        <w:spacing w:after="0" w:line="240" w:lineRule="auto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aplica ______</w:t>
      </w:r>
    </w:p>
    <w:p w14:paraId="61E20AF7" w14:textId="77777777" w:rsidR="00F617E4" w:rsidRPr="0066380B" w:rsidRDefault="00F617E4" w:rsidP="0066380B">
      <w:pPr>
        <w:ind w:right="142"/>
        <w:jc w:val="both"/>
        <w:rPr>
          <w:rFonts w:ascii="Verdana" w:hAnsi="Verdana" w:cs="Arial"/>
        </w:rPr>
      </w:pPr>
    </w:p>
    <w:p w14:paraId="761C094A" w14:textId="4CEB281D" w:rsidR="007C757E" w:rsidRPr="0066380B" w:rsidRDefault="004007C4" w:rsidP="0066380B">
      <w:pPr>
        <w:spacing w:after="0" w:line="240" w:lineRule="auto"/>
        <w:ind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¿</w:t>
      </w:r>
      <w:r w:rsidR="00B732B5">
        <w:rPr>
          <w:rFonts w:ascii="Verdana" w:hAnsi="Verdana" w:cs="Arial"/>
        </w:rPr>
        <w:t>Existe</w:t>
      </w:r>
      <w:r w:rsidRPr="0066380B">
        <w:rPr>
          <w:rFonts w:ascii="Verdana" w:hAnsi="Verdana" w:cs="Arial"/>
        </w:rPr>
        <w:t xml:space="preserve"> una cuenta de usuario individual, única y autorizada para cada empleado que requiere acceso a los aplicativos, plataformas o sistemas de información institucionales dispuestos por el ICBF, garantizando la trazabilidad, confidencialidad y control de acceso a la información?</w:t>
      </w:r>
    </w:p>
    <w:p w14:paraId="70D7C435" w14:textId="77777777" w:rsidR="004007C4" w:rsidRPr="0066380B" w:rsidRDefault="004007C4" w:rsidP="007C757E">
      <w:pPr>
        <w:spacing w:after="0" w:line="240" w:lineRule="auto"/>
        <w:ind w:right="142"/>
        <w:jc w:val="both"/>
        <w:rPr>
          <w:rFonts w:ascii="Verdana" w:hAnsi="Verdana" w:cs="Arial"/>
        </w:rPr>
      </w:pPr>
    </w:p>
    <w:p w14:paraId="2C9D57BE" w14:textId="77777777" w:rsidR="007C757E" w:rsidRPr="0066380B" w:rsidRDefault="007C757E" w:rsidP="007C757E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SÍ _____     Evidencia: _____________________________________</w:t>
      </w:r>
    </w:p>
    <w:p w14:paraId="2B3BD13E" w14:textId="77777777" w:rsidR="007C757E" w:rsidRPr="0066380B" w:rsidRDefault="007C757E" w:rsidP="007C757E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____     Justificación: ___________________________________</w:t>
      </w:r>
    </w:p>
    <w:p w14:paraId="30D6FA5C" w14:textId="77777777" w:rsidR="007C757E" w:rsidRPr="0066380B" w:rsidRDefault="007C757E" w:rsidP="007C757E">
      <w:pPr>
        <w:spacing w:after="0" w:line="240" w:lineRule="auto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aplica ______</w:t>
      </w:r>
    </w:p>
    <w:p w14:paraId="5DF7F289" w14:textId="77777777" w:rsidR="00DA21B2" w:rsidRPr="0066380B" w:rsidRDefault="00DA21B2" w:rsidP="007C757E">
      <w:pPr>
        <w:spacing w:after="0" w:line="240" w:lineRule="auto"/>
        <w:ind w:left="284" w:right="142"/>
        <w:jc w:val="both"/>
        <w:rPr>
          <w:rFonts w:ascii="Verdana" w:hAnsi="Verdana" w:cs="Arial"/>
        </w:rPr>
      </w:pPr>
    </w:p>
    <w:p w14:paraId="3DC2D3DF" w14:textId="77777777" w:rsidR="00DA21B2" w:rsidRPr="0066380B" w:rsidRDefault="00DA21B2" w:rsidP="0066380B">
      <w:pPr>
        <w:spacing w:after="0"/>
        <w:ind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¿Se implementan controles de seguridad para proteger el acceso a la información contenida o almacenada en medios extraíbles (USB, discos duros externos, memorias removibles, entre otros), mediante mecanismos como contraseñas, cifrado o restricciones de acceso?</w:t>
      </w:r>
    </w:p>
    <w:p w14:paraId="1BE983D1" w14:textId="77777777" w:rsidR="00DA21B2" w:rsidRPr="0066380B" w:rsidRDefault="00DA21B2" w:rsidP="007C757E">
      <w:pPr>
        <w:spacing w:after="0"/>
        <w:ind w:left="284" w:right="142"/>
        <w:jc w:val="both"/>
        <w:rPr>
          <w:rFonts w:ascii="Verdana" w:hAnsi="Verdana" w:cs="Arial"/>
        </w:rPr>
      </w:pPr>
    </w:p>
    <w:p w14:paraId="4D0DB440" w14:textId="7646F9C9" w:rsidR="007C757E" w:rsidRPr="0066380B" w:rsidRDefault="007C757E" w:rsidP="007C757E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SÍ _____     Evidencia: _____________________________________</w:t>
      </w:r>
    </w:p>
    <w:p w14:paraId="21C8D564" w14:textId="77777777" w:rsidR="007C757E" w:rsidRPr="0066380B" w:rsidRDefault="007C757E" w:rsidP="007C757E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____     Justificación: ___________________________________</w:t>
      </w:r>
    </w:p>
    <w:p w14:paraId="30AF2483" w14:textId="77777777" w:rsidR="007C757E" w:rsidRPr="0066380B" w:rsidRDefault="007C757E" w:rsidP="007C757E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aplica ______</w:t>
      </w:r>
    </w:p>
    <w:p w14:paraId="79CA09FB" w14:textId="77777777" w:rsidR="00D74560" w:rsidRPr="0066380B" w:rsidRDefault="00D74560" w:rsidP="007C757E">
      <w:pPr>
        <w:spacing w:after="0"/>
        <w:ind w:left="284" w:right="142"/>
        <w:jc w:val="both"/>
        <w:rPr>
          <w:rFonts w:ascii="Verdana" w:hAnsi="Verdana" w:cs="Arial"/>
        </w:rPr>
      </w:pPr>
    </w:p>
    <w:p w14:paraId="6AF79482" w14:textId="7AED0FEC" w:rsidR="00534500" w:rsidRPr="0066380B" w:rsidRDefault="00D74560" w:rsidP="0066380B">
      <w:pPr>
        <w:spacing w:after="0" w:line="240" w:lineRule="auto"/>
        <w:ind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¿Se lleva control de acceso sobre las carpetas de los beneficiarios y/o la información administrativa del ICBF, mediante mecanismos de registro, custodia y seguimiento, incluyendo el uso de bitácoras para el control de préstamos y consulta de documentos?</w:t>
      </w:r>
    </w:p>
    <w:p w14:paraId="5B04C871" w14:textId="77777777" w:rsidR="00D74560" w:rsidRPr="0066380B" w:rsidRDefault="00D74560" w:rsidP="00534500">
      <w:pPr>
        <w:spacing w:after="0" w:line="240" w:lineRule="auto"/>
        <w:ind w:left="284" w:right="142"/>
        <w:jc w:val="both"/>
        <w:rPr>
          <w:rFonts w:ascii="Verdana" w:hAnsi="Verdana" w:cs="Arial"/>
        </w:rPr>
      </w:pPr>
    </w:p>
    <w:p w14:paraId="37093431" w14:textId="77777777" w:rsidR="00534500" w:rsidRPr="0066380B" w:rsidRDefault="00534500" w:rsidP="00534500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SÍ _____     Evidencia: _____________________________________</w:t>
      </w:r>
    </w:p>
    <w:p w14:paraId="7724041B" w14:textId="77777777" w:rsidR="00534500" w:rsidRPr="0066380B" w:rsidRDefault="00534500" w:rsidP="00534500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____     Justificación: ___________________________________</w:t>
      </w:r>
    </w:p>
    <w:p w14:paraId="3BBE6483" w14:textId="77777777" w:rsidR="00534500" w:rsidRPr="0066380B" w:rsidRDefault="00534500" w:rsidP="00534500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aplica ______</w:t>
      </w:r>
    </w:p>
    <w:p w14:paraId="3ED2D182" w14:textId="77777777" w:rsidR="00D74560" w:rsidRPr="0066380B" w:rsidRDefault="00D74560" w:rsidP="00534500">
      <w:pPr>
        <w:spacing w:after="0"/>
        <w:ind w:left="284" w:right="142"/>
        <w:jc w:val="both"/>
        <w:rPr>
          <w:rFonts w:ascii="Verdana" w:hAnsi="Verdana" w:cs="Arial"/>
        </w:rPr>
      </w:pPr>
    </w:p>
    <w:p w14:paraId="6FF60958" w14:textId="2AD24E49" w:rsidR="00534500" w:rsidRPr="0066380B" w:rsidRDefault="00D74560" w:rsidP="0066380B">
      <w:pPr>
        <w:spacing w:after="0" w:line="240" w:lineRule="auto"/>
        <w:ind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¿La información física del ICBF se encuentra debidamente protegida y custodiada en archivadores con llave, áreas seguras o instalaciones con acceso controlado y/o restringido, garantizando su confidencialidad, integridad y conservación?</w:t>
      </w:r>
    </w:p>
    <w:p w14:paraId="4A4D8588" w14:textId="77777777" w:rsidR="00D74560" w:rsidRPr="0066380B" w:rsidRDefault="00D74560" w:rsidP="00534500">
      <w:pPr>
        <w:spacing w:after="0" w:line="240" w:lineRule="auto"/>
        <w:ind w:left="284" w:right="142"/>
        <w:jc w:val="both"/>
        <w:rPr>
          <w:rFonts w:ascii="Verdana" w:hAnsi="Verdana" w:cs="Arial"/>
        </w:rPr>
      </w:pPr>
    </w:p>
    <w:p w14:paraId="4CD16C8E" w14:textId="77777777" w:rsidR="00534500" w:rsidRPr="0066380B" w:rsidRDefault="00534500" w:rsidP="00534500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lastRenderedPageBreak/>
        <w:t>SÍ _____     Evidencia: _____________________________________</w:t>
      </w:r>
    </w:p>
    <w:p w14:paraId="193E5988" w14:textId="77777777" w:rsidR="00534500" w:rsidRPr="0066380B" w:rsidRDefault="00534500" w:rsidP="00534500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____     Justificación: ___________________________________</w:t>
      </w:r>
    </w:p>
    <w:p w14:paraId="07FD7700" w14:textId="77777777" w:rsidR="00534500" w:rsidRPr="0066380B" w:rsidRDefault="00534500" w:rsidP="00534500">
      <w:pPr>
        <w:spacing w:after="0" w:line="240" w:lineRule="auto"/>
        <w:ind w:right="142" w:firstLine="284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aplica ______</w:t>
      </w:r>
    </w:p>
    <w:p w14:paraId="5D34785B" w14:textId="21CADE25" w:rsidR="00534500" w:rsidRPr="0066380B" w:rsidRDefault="00534500" w:rsidP="00C65D38">
      <w:pPr>
        <w:pStyle w:val="Prrafodelista"/>
        <w:ind w:left="284" w:right="142" w:firstLine="218"/>
        <w:jc w:val="both"/>
        <w:rPr>
          <w:rFonts w:ascii="Verdana" w:hAnsi="Verdana" w:cs="Arial"/>
        </w:rPr>
      </w:pPr>
    </w:p>
    <w:p w14:paraId="3ECEC059" w14:textId="33A3B55A" w:rsidR="00534500" w:rsidRPr="0066380B" w:rsidRDefault="0066380B" w:rsidP="0066380B">
      <w:pPr>
        <w:spacing w:after="0" w:line="240" w:lineRule="auto"/>
        <w:ind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Las áreas destinadas al almacenamiento y custodia de información física cuentan con condiciones adecuadas de conservación, limpieza y seguridad ambiental, encontrándose libres de humedad, filtraciones, polvo excesivo, presencia de roedores, ¿insectos o cualquier tipo de plaga que pueda afectar la integridad y preservación de la documentación?</w:t>
      </w:r>
    </w:p>
    <w:p w14:paraId="7590B49C" w14:textId="77777777" w:rsidR="00F251D5" w:rsidRPr="0066380B" w:rsidRDefault="00F251D5" w:rsidP="00534500">
      <w:pPr>
        <w:spacing w:after="0" w:line="240" w:lineRule="auto"/>
        <w:ind w:left="284" w:right="142"/>
        <w:jc w:val="both"/>
        <w:rPr>
          <w:rFonts w:ascii="Verdana" w:hAnsi="Verdana" w:cs="Arial"/>
        </w:rPr>
      </w:pPr>
    </w:p>
    <w:p w14:paraId="1CB5EDE3" w14:textId="77777777" w:rsidR="00534500" w:rsidRPr="0066380B" w:rsidRDefault="00534500" w:rsidP="00534500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SÍ _____     Evidencia: _____________________________________</w:t>
      </w:r>
    </w:p>
    <w:p w14:paraId="0A73EDA4" w14:textId="77777777" w:rsidR="00534500" w:rsidRPr="0066380B" w:rsidRDefault="00534500" w:rsidP="00534500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____     Justificación: ___________________________________</w:t>
      </w:r>
    </w:p>
    <w:p w14:paraId="7436F40A" w14:textId="78041951" w:rsidR="002D2E9A" w:rsidRPr="0066380B" w:rsidRDefault="00534500" w:rsidP="002D2E9A">
      <w:pPr>
        <w:spacing w:after="0" w:line="240" w:lineRule="auto"/>
        <w:ind w:right="142" w:firstLine="284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aplica ______</w:t>
      </w:r>
    </w:p>
    <w:p w14:paraId="2D37B46E" w14:textId="77777777" w:rsidR="002D2E9A" w:rsidRPr="0066380B" w:rsidRDefault="002D2E9A" w:rsidP="002D2E9A">
      <w:pPr>
        <w:spacing w:after="0" w:line="240" w:lineRule="auto"/>
        <w:ind w:right="142" w:firstLine="284"/>
        <w:jc w:val="both"/>
        <w:rPr>
          <w:rFonts w:ascii="Verdana" w:hAnsi="Verdana" w:cs="Arial"/>
        </w:rPr>
      </w:pPr>
    </w:p>
    <w:p w14:paraId="224736DD" w14:textId="4B5C5A28" w:rsidR="00F251D5" w:rsidRPr="0066380B" w:rsidRDefault="00F251D5" w:rsidP="0066380B">
      <w:pPr>
        <w:spacing w:line="240" w:lineRule="atLeast"/>
        <w:jc w:val="both"/>
        <w:rPr>
          <w:rFonts w:ascii="Verdana" w:hAnsi="Verdana" w:cs="Arial"/>
          <w:bCs/>
        </w:rPr>
      </w:pPr>
      <w:r w:rsidRPr="0066380B">
        <w:rPr>
          <w:rFonts w:ascii="Verdana" w:hAnsi="Verdana" w:cs="Arial"/>
          <w:bCs/>
        </w:rPr>
        <w:t>¿El representante legal garantiza que el personal vinculado por el proveedor, operador o tercero suscriba compromisos de confidencialidad y protección de datos personales, debidamente identificados con los logos correspondientes de la entidad contratista, asegurando el adecuado intercambio, manejo, uso y protección de la información del ICBF durante la ejecución contractual?</w:t>
      </w:r>
    </w:p>
    <w:p w14:paraId="0F26574F" w14:textId="77777777" w:rsidR="00F251D5" w:rsidRPr="0066380B" w:rsidRDefault="00F251D5" w:rsidP="0099036A">
      <w:pPr>
        <w:spacing w:line="240" w:lineRule="atLeast"/>
        <w:jc w:val="both"/>
        <w:rPr>
          <w:rFonts w:ascii="Verdana" w:hAnsi="Verdana" w:cs="Arial"/>
          <w:bCs/>
        </w:rPr>
      </w:pPr>
    </w:p>
    <w:p w14:paraId="14380385" w14:textId="77777777" w:rsidR="0099036A" w:rsidRPr="0066380B" w:rsidRDefault="0099036A" w:rsidP="0099036A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SÍ _____     Evidencia: _____________________________________</w:t>
      </w:r>
    </w:p>
    <w:p w14:paraId="43EBB9C4" w14:textId="77777777" w:rsidR="0099036A" w:rsidRPr="0066380B" w:rsidRDefault="0099036A" w:rsidP="0099036A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____     Justificación: ___________________________________</w:t>
      </w:r>
    </w:p>
    <w:p w14:paraId="454273BD" w14:textId="77777777" w:rsidR="0099036A" w:rsidRPr="0066380B" w:rsidRDefault="0099036A" w:rsidP="0099036A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aplica ______</w:t>
      </w:r>
    </w:p>
    <w:p w14:paraId="7EB8EC2F" w14:textId="77777777" w:rsidR="00534500" w:rsidRPr="0066380B" w:rsidRDefault="00534500" w:rsidP="00C65D38">
      <w:pPr>
        <w:pStyle w:val="Prrafodelista"/>
        <w:ind w:left="284" w:right="142" w:firstLine="218"/>
        <w:jc w:val="both"/>
        <w:rPr>
          <w:rFonts w:ascii="Verdana" w:hAnsi="Verdana" w:cs="Arial"/>
        </w:rPr>
      </w:pPr>
    </w:p>
    <w:p w14:paraId="0589F0F8" w14:textId="53F5E909" w:rsidR="00534500" w:rsidRPr="0066380B" w:rsidRDefault="00115DD2" w:rsidP="0066380B">
      <w:pPr>
        <w:spacing w:after="0"/>
        <w:ind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¿Se implementó alguna metodología, estándar o buenas prácticas de desarrollo seguro de software durante la ejecución contractual, que permitiera identificar, prevenir y mitigar vulnerabilidades de seguridad en las aplicaciones, sistemas o servicios tecnológicos desarrollados para el ICBF? (Aplica únicamente para contratos de prestación de servicios tecnológicos).</w:t>
      </w:r>
    </w:p>
    <w:p w14:paraId="60F415C5" w14:textId="77777777" w:rsidR="00115DD2" w:rsidRPr="0066380B" w:rsidRDefault="00115DD2" w:rsidP="00115DD2">
      <w:pPr>
        <w:pStyle w:val="Prrafodelista"/>
        <w:spacing w:after="0"/>
        <w:ind w:right="142"/>
        <w:jc w:val="both"/>
        <w:rPr>
          <w:rFonts w:ascii="Verdana" w:hAnsi="Verdana" w:cs="Arial"/>
        </w:rPr>
      </w:pPr>
    </w:p>
    <w:p w14:paraId="17EE0B2D" w14:textId="77777777" w:rsidR="00534500" w:rsidRPr="0066380B" w:rsidRDefault="00534500" w:rsidP="00534500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SÍ _____     Evidencia: _____________________________________</w:t>
      </w:r>
    </w:p>
    <w:p w14:paraId="222F6FDA" w14:textId="77777777" w:rsidR="00534500" w:rsidRPr="0066380B" w:rsidRDefault="00534500" w:rsidP="00534500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____     Justificación: ___________________________________</w:t>
      </w:r>
    </w:p>
    <w:p w14:paraId="10E2C202" w14:textId="77777777" w:rsidR="00534500" w:rsidRPr="0066380B" w:rsidRDefault="00534500" w:rsidP="00534500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aplica ______</w:t>
      </w:r>
    </w:p>
    <w:p w14:paraId="55A745BA" w14:textId="0F0D1090" w:rsidR="00534500" w:rsidRPr="0066380B" w:rsidRDefault="00534500" w:rsidP="00C65D38">
      <w:pPr>
        <w:pStyle w:val="Prrafodelista"/>
        <w:ind w:left="284" w:right="142" w:firstLine="218"/>
        <w:jc w:val="both"/>
        <w:rPr>
          <w:rFonts w:ascii="Verdana" w:hAnsi="Verdana" w:cs="Arial"/>
        </w:rPr>
      </w:pPr>
    </w:p>
    <w:p w14:paraId="784D1019" w14:textId="577DA035" w:rsidR="00C32C40" w:rsidRPr="0066380B" w:rsidRDefault="00EA0276" w:rsidP="0066380B">
      <w:pPr>
        <w:spacing w:after="0" w:line="240" w:lineRule="auto"/>
        <w:ind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¿Se realiza la verificación previa del papel reutilizado, garantizando que no contenga información reservada, clasificada o datos personales del ICBF, con el fin de prevenir la divulgación no autorizada de información institucional?</w:t>
      </w:r>
    </w:p>
    <w:p w14:paraId="205CB250" w14:textId="77777777" w:rsidR="00EA0276" w:rsidRPr="0066380B" w:rsidRDefault="00EA0276" w:rsidP="00EA0276">
      <w:pPr>
        <w:pStyle w:val="Prrafodelista"/>
        <w:spacing w:after="0" w:line="240" w:lineRule="auto"/>
        <w:ind w:right="142"/>
        <w:jc w:val="both"/>
        <w:rPr>
          <w:rFonts w:ascii="Verdana" w:hAnsi="Verdana" w:cs="Arial"/>
        </w:rPr>
      </w:pPr>
    </w:p>
    <w:p w14:paraId="75C1DB5B" w14:textId="77777777" w:rsidR="00C65D38" w:rsidRPr="0066380B" w:rsidRDefault="00C65D38" w:rsidP="00C65D38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SÍ _____     Evidencia: _____________________________________</w:t>
      </w:r>
    </w:p>
    <w:p w14:paraId="29092FB7" w14:textId="77777777" w:rsidR="00C65D38" w:rsidRPr="0066380B" w:rsidRDefault="00C65D38" w:rsidP="00C65D38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____     Justificación: ___________________________________</w:t>
      </w:r>
    </w:p>
    <w:p w14:paraId="6B625188" w14:textId="33B48189" w:rsidR="000077FA" w:rsidRPr="0066380B" w:rsidRDefault="00C65D38" w:rsidP="000077FA">
      <w:pPr>
        <w:spacing w:after="0" w:line="240" w:lineRule="auto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aplica ______</w:t>
      </w:r>
    </w:p>
    <w:p w14:paraId="7D04A125" w14:textId="77777777" w:rsidR="000077FA" w:rsidRPr="0066380B" w:rsidRDefault="000077FA" w:rsidP="000077FA">
      <w:pPr>
        <w:spacing w:after="0" w:line="240" w:lineRule="auto"/>
        <w:ind w:right="142"/>
        <w:jc w:val="both"/>
        <w:rPr>
          <w:rFonts w:ascii="Verdana" w:hAnsi="Verdana" w:cs="Arial"/>
        </w:rPr>
      </w:pPr>
    </w:p>
    <w:p w14:paraId="65DADE7A" w14:textId="77777777" w:rsidR="000077FA" w:rsidRPr="0066380B" w:rsidRDefault="000077FA" w:rsidP="000077FA">
      <w:pPr>
        <w:spacing w:after="0" w:line="240" w:lineRule="auto"/>
        <w:ind w:right="142"/>
        <w:jc w:val="both"/>
        <w:rPr>
          <w:rFonts w:ascii="Verdana" w:hAnsi="Verdana" w:cs="Arial"/>
        </w:rPr>
      </w:pPr>
    </w:p>
    <w:p w14:paraId="41A07DD2" w14:textId="10BD94FF" w:rsidR="006573BC" w:rsidRPr="0066380B" w:rsidRDefault="00524102" w:rsidP="0066380B">
      <w:pPr>
        <w:spacing w:after="0" w:line="240" w:lineRule="auto"/>
        <w:ind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¿Se aplican los lineamientos y medidas de seguridad establecidos para el adecuado uso, tratamiento y protección de la información, especialmente aquella relacionada con niños, niñas, adolescentes y sus familias, garantizando la confidencialidad, integridad, disponibilidad y reserva de los datos tratados?</w:t>
      </w:r>
    </w:p>
    <w:p w14:paraId="4507B00A" w14:textId="77777777" w:rsidR="006573BC" w:rsidRPr="0066380B" w:rsidRDefault="006573BC" w:rsidP="006573BC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SÍ _____     Evidencia: _____________________________________</w:t>
      </w:r>
    </w:p>
    <w:p w14:paraId="52F945CD" w14:textId="77777777" w:rsidR="006573BC" w:rsidRPr="0066380B" w:rsidRDefault="006573BC" w:rsidP="006573BC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____     Justificación: ___________________________________</w:t>
      </w:r>
    </w:p>
    <w:p w14:paraId="3FF79EF7" w14:textId="77777777" w:rsidR="006573BC" w:rsidRPr="0066380B" w:rsidRDefault="006573BC" w:rsidP="006573BC">
      <w:pPr>
        <w:spacing w:after="0" w:line="240" w:lineRule="auto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aplica ______</w:t>
      </w:r>
    </w:p>
    <w:p w14:paraId="630DE397" w14:textId="77777777" w:rsidR="00B72F40" w:rsidRPr="0066380B" w:rsidRDefault="00B72F40" w:rsidP="006573BC">
      <w:pPr>
        <w:spacing w:after="0" w:line="240" w:lineRule="auto"/>
        <w:ind w:left="284" w:right="142"/>
        <w:jc w:val="both"/>
        <w:rPr>
          <w:rFonts w:ascii="Verdana" w:hAnsi="Verdana" w:cs="Arial"/>
        </w:rPr>
      </w:pPr>
    </w:p>
    <w:p w14:paraId="097692F3" w14:textId="15A72D77" w:rsidR="00B72F40" w:rsidRPr="0066380B" w:rsidRDefault="00B72F40" w:rsidP="0066380B">
      <w:pPr>
        <w:spacing w:after="0" w:line="240" w:lineRule="auto"/>
        <w:ind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¿</w:t>
      </w:r>
      <w:r w:rsidR="00F3329B" w:rsidRPr="0066380B">
        <w:rPr>
          <w:rFonts w:ascii="Verdana" w:hAnsi="Verdana" w:cs="Arial"/>
        </w:rPr>
        <w:t>El acceso a áreas sensibles</w:t>
      </w:r>
      <w:r w:rsidR="00D6649E" w:rsidRPr="0066380B">
        <w:rPr>
          <w:rFonts w:ascii="Verdana" w:hAnsi="Verdana" w:cs="Arial"/>
        </w:rPr>
        <w:t xml:space="preserve"> que contengan documentos físicos y digitales </w:t>
      </w:r>
      <w:r w:rsidR="00F3329B" w:rsidRPr="0066380B">
        <w:rPr>
          <w:rFonts w:ascii="Verdana" w:hAnsi="Verdana" w:cs="Arial"/>
        </w:rPr>
        <w:t>está limitado únicamente a personal autorizado?</w:t>
      </w:r>
    </w:p>
    <w:p w14:paraId="24F0334C" w14:textId="77777777" w:rsidR="00B72F40" w:rsidRPr="0066380B" w:rsidRDefault="00B72F40" w:rsidP="00B72F40">
      <w:pPr>
        <w:spacing w:after="0" w:line="240" w:lineRule="auto"/>
        <w:ind w:left="284" w:right="142"/>
        <w:jc w:val="both"/>
        <w:rPr>
          <w:rFonts w:ascii="Verdana" w:hAnsi="Verdana" w:cs="Arial"/>
        </w:rPr>
      </w:pPr>
    </w:p>
    <w:p w14:paraId="2DECABDD" w14:textId="77777777" w:rsidR="00B72F40" w:rsidRPr="0066380B" w:rsidRDefault="00B72F40" w:rsidP="00B72F40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SÍ _____     Evidencia: _____________________________________</w:t>
      </w:r>
    </w:p>
    <w:p w14:paraId="6B8A0FE4" w14:textId="77777777" w:rsidR="00B72F40" w:rsidRPr="0066380B" w:rsidRDefault="00B72F40" w:rsidP="00B72F40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____     Justificación: ___________________________________</w:t>
      </w:r>
    </w:p>
    <w:p w14:paraId="2A9094C7" w14:textId="77777777" w:rsidR="00B72F40" w:rsidRPr="0066380B" w:rsidRDefault="00B72F40" w:rsidP="00B72F40">
      <w:pPr>
        <w:spacing w:after="0" w:line="240" w:lineRule="auto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aplica ______</w:t>
      </w:r>
    </w:p>
    <w:p w14:paraId="485A19F8" w14:textId="77777777" w:rsidR="000077FA" w:rsidRPr="0066380B" w:rsidRDefault="000077FA" w:rsidP="000077FA">
      <w:pPr>
        <w:spacing w:after="0" w:line="240" w:lineRule="auto"/>
        <w:ind w:right="142"/>
        <w:jc w:val="both"/>
        <w:rPr>
          <w:rFonts w:ascii="Verdana" w:hAnsi="Verdana" w:cs="Arial"/>
        </w:rPr>
      </w:pPr>
    </w:p>
    <w:p w14:paraId="5CDB930C" w14:textId="77777777" w:rsidR="00F3329B" w:rsidRPr="0066380B" w:rsidRDefault="00F3329B" w:rsidP="000077FA">
      <w:pPr>
        <w:spacing w:after="0" w:line="240" w:lineRule="auto"/>
        <w:ind w:right="142"/>
        <w:jc w:val="both"/>
        <w:rPr>
          <w:rFonts w:ascii="Verdana" w:hAnsi="Verdana" w:cs="Arial"/>
        </w:rPr>
      </w:pPr>
    </w:p>
    <w:p w14:paraId="3A623187" w14:textId="39BC35E6" w:rsidR="00F3329B" w:rsidRPr="0066380B" w:rsidRDefault="00F3329B" w:rsidP="0066380B">
      <w:pPr>
        <w:spacing w:after="0" w:line="240" w:lineRule="auto"/>
        <w:ind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¿Existen mecanismos de identificación (carné, registro, biometría, lista de acceso) para el ingreso a las instalaciones?</w:t>
      </w:r>
    </w:p>
    <w:p w14:paraId="6412C901" w14:textId="77777777" w:rsidR="00F3329B" w:rsidRPr="0066380B" w:rsidRDefault="00F3329B" w:rsidP="00F3329B">
      <w:pPr>
        <w:spacing w:after="0" w:line="240" w:lineRule="auto"/>
        <w:ind w:left="284" w:right="142"/>
        <w:jc w:val="both"/>
        <w:rPr>
          <w:rFonts w:ascii="Verdana" w:hAnsi="Verdana" w:cs="Arial"/>
        </w:rPr>
      </w:pPr>
    </w:p>
    <w:p w14:paraId="3FB617B6" w14:textId="77777777" w:rsidR="00F3329B" w:rsidRPr="0066380B" w:rsidRDefault="00F3329B" w:rsidP="00F3329B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SÍ _____     Evidencia: _____________________________________</w:t>
      </w:r>
    </w:p>
    <w:p w14:paraId="47B86D9E" w14:textId="77777777" w:rsidR="00F3329B" w:rsidRPr="0066380B" w:rsidRDefault="00F3329B" w:rsidP="00F3329B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____     Justificación: ___________________________________</w:t>
      </w:r>
    </w:p>
    <w:p w14:paraId="095231B3" w14:textId="77777777" w:rsidR="00F3329B" w:rsidRPr="0066380B" w:rsidRDefault="00F3329B" w:rsidP="00F3329B">
      <w:pPr>
        <w:spacing w:after="0" w:line="240" w:lineRule="auto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aplica ______</w:t>
      </w:r>
    </w:p>
    <w:p w14:paraId="2986FB44" w14:textId="77777777" w:rsidR="00F3329B" w:rsidRPr="0066380B" w:rsidRDefault="00F3329B" w:rsidP="000077FA">
      <w:pPr>
        <w:spacing w:after="0" w:line="240" w:lineRule="auto"/>
        <w:ind w:right="142"/>
        <w:jc w:val="both"/>
        <w:rPr>
          <w:rFonts w:ascii="Verdana" w:hAnsi="Verdana" w:cs="Arial"/>
        </w:rPr>
      </w:pPr>
    </w:p>
    <w:p w14:paraId="27FEF0FB" w14:textId="40F7E10A" w:rsidR="00F3329B" w:rsidRPr="0066380B" w:rsidRDefault="00065D15" w:rsidP="0066380B">
      <w:pPr>
        <w:spacing w:after="0" w:line="240" w:lineRule="auto"/>
        <w:ind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¿Las áreas de acceso restringido están claramente definidas y cuentan con controles adecuados que impidan el ingreso de personas no autorizadas?</w:t>
      </w:r>
    </w:p>
    <w:p w14:paraId="7A6F8D3E" w14:textId="77777777" w:rsidR="00F3329B" w:rsidRPr="0066380B" w:rsidRDefault="00F3329B" w:rsidP="00F3329B">
      <w:pPr>
        <w:spacing w:after="0" w:line="240" w:lineRule="auto"/>
        <w:ind w:left="284" w:right="142"/>
        <w:jc w:val="both"/>
        <w:rPr>
          <w:rFonts w:ascii="Verdana" w:hAnsi="Verdana" w:cs="Arial"/>
        </w:rPr>
      </w:pPr>
    </w:p>
    <w:p w14:paraId="248A8F57" w14:textId="77777777" w:rsidR="00F3329B" w:rsidRPr="0066380B" w:rsidRDefault="00F3329B" w:rsidP="00F3329B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SÍ _____     Evidencia: _____________________________________</w:t>
      </w:r>
    </w:p>
    <w:p w14:paraId="72A9D458" w14:textId="77777777" w:rsidR="00F3329B" w:rsidRPr="0066380B" w:rsidRDefault="00F3329B" w:rsidP="00F3329B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____     Justificación: ___________________________________</w:t>
      </w:r>
    </w:p>
    <w:p w14:paraId="784428B4" w14:textId="77777777" w:rsidR="00F3329B" w:rsidRPr="0066380B" w:rsidRDefault="00F3329B" w:rsidP="00F3329B">
      <w:pPr>
        <w:spacing w:after="0" w:line="240" w:lineRule="auto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aplica ______</w:t>
      </w:r>
    </w:p>
    <w:p w14:paraId="61324719" w14:textId="77777777" w:rsidR="00F3329B" w:rsidRPr="0066380B" w:rsidRDefault="00F3329B" w:rsidP="000077FA">
      <w:pPr>
        <w:spacing w:after="0" w:line="240" w:lineRule="auto"/>
        <w:ind w:right="142"/>
        <w:jc w:val="both"/>
        <w:rPr>
          <w:rFonts w:ascii="Verdana" w:hAnsi="Verdana" w:cs="Arial"/>
        </w:rPr>
      </w:pPr>
    </w:p>
    <w:p w14:paraId="468711AD" w14:textId="29346C6B" w:rsidR="00F3329B" w:rsidRPr="0066380B" w:rsidRDefault="00F3329B" w:rsidP="0066380B">
      <w:pPr>
        <w:spacing w:after="0" w:line="240" w:lineRule="auto"/>
        <w:ind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¿</w:t>
      </w:r>
      <w:r w:rsidR="00065D15" w:rsidRPr="0066380B">
        <w:rPr>
          <w:rFonts w:ascii="Verdana" w:hAnsi="Verdana" w:cs="Arial"/>
        </w:rPr>
        <w:t>Las áreas donde se almacena o procesa información cuentan con controles de acceso físico implementados (por ejemplo, cerraduras, tarjetas de acceso o controles biométricos) para restringir el ingreso a personal autorizado?</w:t>
      </w:r>
    </w:p>
    <w:p w14:paraId="46BDFEDA" w14:textId="77777777" w:rsidR="00F3329B" w:rsidRPr="0066380B" w:rsidRDefault="00F3329B" w:rsidP="00F3329B">
      <w:pPr>
        <w:spacing w:after="0" w:line="240" w:lineRule="auto"/>
        <w:ind w:left="284" w:right="142"/>
        <w:jc w:val="both"/>
        <w:rPr>
          <w:rFonts w:ascii="Verdana" w:hAnsi="Verdana" w:cs="Arial"/>
        </w:rPr>
      </w:pPr>
    </w:p>
    <w:p w14:paraId="01E6C558" w14:textId="77777777" w:rsidR="00F3329B" w:rsidRPr="0066380B" w:rsidRDefault="00F3329B" w:rsidP="00F3329B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SÍ _____     Evidencia: _____________________________________</w:t>
      </w:r>
    </w:p>
    <w:p w14:paraId="0D2D73C6" w14:textId="77777777" w:rsidR="00F3329B" w:rsidRPr="0066380B" w:rsidRDefault="00F3329B" w:rsidP="00F3329B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lastRenderedPageBreak/>
        <w:t>No ____     Justificación: ___________________________________</w:t>
      </w:r>
    </w:p>
    <w:p w14:paraId="23BF2C41" w14:textId="77777777" w:rsidR="00F3329B" w:rsidRPr="0066380B" w:rsidRDefault="00F3329B" w:rsidP="00F3329B">
      <w:pPr>
        <w:spacing w:after="0" w:line="240" w:lineRule="auto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aplica ______</w:t>
      </w:r>
    </w:p>
    <w:p w14:paraId="4FC2D974" w14:textId="77777777" w:rsidR="009949AF" w:rsidRPr="0066380B" w:rsidRDefault="009949AF" w:rsidP="00F3329B">
      <w:pPr>
        <w:spacing w:after="0" w:line="240" w:lineRule="auto"/>
        <w:ind w:left="284" w:right="142"/>
        <w:jc w:val="both"/>
        <w:rPr>
          <w:rFonts w:ascii="Verdana" w:hAnsi="Verdana" w:cs="Arial"/>
        </w:rPr>
      </w:pPr>
    </w:p>
    <w:p w14:paraId="42D61D6D" w14:textId="471ED642" w:rsidR="009949AF" w:rsidRPr="0066380B" w:rsidRDefault="009949AF" w:rsidP="0066380B">
      <w:pPr>
        <w:spacing w:after="0" w:line="240" w:lineRule="auto"/>
        <w:ind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¿</w:t>
      </w:r>
      <w:r w:rsidR="00C66CC4" w:rsidRPr="0066380B">
        <w:rPr>
          <w:rFonts w:ascii="Verdana" w:hAnsi="Verdana" w:cs="Arial"/>
        </w:rPr>
        <w:t xml:space="preserve">Se aplican contraseñas seguras (longitud mínima, complejidad y periodicidad de </w:t>
      </w:r>
      <w:r w:rsidR="0066380B" w:rsidRPr="0066380B">
        <w:rPr>
          <w:rFonts w:ascii="Verdana" w:hAnsi="Verdana" w:cs="Arial"/>
        </w:rPr>
        <w:t>cambio) con</w:t>
      </w:r>
      <w:r w:rsidR="00D6649E" w:rsidRPr="0066380B">
        <w:rPr>
          <w:rFonts w:ascii="Verdana" w:hAnsi="Verdana" w:cs="Arial"/>
        </w:rPr>
        <w:t xml:space="preserve"> el fin de tener un manejo responsable de la información</w:t>
      </w:r>
      <w:r w:rsidR="00C66CC4" w:rsidRPr="0066380B">
        <w:rPr>
          <w:rFonts w:ascii="Verdana" w:hAnsi="Verdana" w:cs="Arial"/>
        </w:rPr>
        <w:t>?</w:t>
      </w:r>
    </w:p>
    <w:p w14:paraId="2B33C613" w14:textId="77777777" w:rsidR="009949AF" w:rsidRPr="0066380B" w:rsidRDefault="009949AF" w:rsidP="009949AF">
      <w:pPr>
        <w:spacing w:after="0" w:line="240" w:lineRule="auto"/>
        <w:ind w:left="284" w:right="142"/>
        <w:jc w:val="both"/>
        <w:rPr>
          <w:rFonts w:ascii="Verdana" w:hAnsi="Verdana" w:cs="Arial"/>
        </w:rPr>
      </w:pPr>
    </w:p>
    <w:p w14:paraId="7C429AD2" w14:textId="77777777" w:rsidR="009949AF" w:rsidRPr="0066380B" w:rsidRDefault="009949AF" w:rsidP="009949AF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SÍ _____     Evidencia: _____________________________________</w:t>
      </w:r>
    </w:p>
    <w:p w14:paraId="223A54EA" w14:textId="77777777" w:rsidR="009949AF" w:rsidRPr="0066380B" w:rsidRDefault="009949AF" w:rsidP="009949AF">
      <w:pPr>
        <w:spacing w:after="0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____     Justificación: ___________________________________</w:t>
      </w:r>
    </w:p>
    <w:p w14:paraId="32D85AC4" w14:textId="77777777" w:rsidR="009949AF" w:rsidRPr="0066380B" w:rsidRDefault="009949AF" w:rsidP="009949AF">
      <w:pPr>
        <w:spacing w:after="0" w:line="240" w:lineRule="auto"/>
        <w:ind w:left="284"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>No aplica ______</w:t>
      </w:r>
    </w:p>
    <w:p w14:paraId="547A2F56" w14:textId="77777777" w:rsidR="009949AF" w:rsidRPr="0066380B" w:rsidRDefault="009949AF" w:rsidP="00F3329B">
      <w:pPr>
        <w:spacing w:after="0" w:line="240" w:lineRule="auto"/>
        <w:ind w:left="284" w:right="142"/>
        <w:jc w:val="both"/>
        <w:rPr>
          <w:rFonts w:ascii="Verdana" w:hAnsi="Verdana" w:cs="Arial"/>
        </w:rPr>
      </w:pPr>
    </w:p>
    <w:p w14:paraId="0385FEA7" w14:textId="77777777" w:rsidR="00F3329B" w:rsidRPr="0066380B" w:rsidRDefault="00F3329B" w:rsidP="000077FA">
      <w:pPr>
        <w:spacing w:after="0" w:line="240" w:lineRule="auto"/>
        <w:ind w:right="142"/>
        <w:jc w:val="both"/>
        <w:rPr>
          <w:rFonts w:ascii="Verdana" w:hAnsi="Verdana" w:cs="Arial"/>
        </w:rPr>
      </w:pPr>
    </w:p>
    <w:p w14:paraId="52C2DC53" w14:textId="568BD5F5" w:rsidR="00F3329B" w:rsidRPr="0066380B" w:rsidRDefault="00F3329B" w:rsidP="000077FA">
      <w:pPr>
        <w:spacing w:after="0" w:line="240" w:lineRule="auto"/>
        <w:ind w:right="142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ab/>
      </w:r>
    </w:p>
    <w:p w14:paraId="60A1D5C8" w14:textId="77777777" w:rsidR="000077FA" w:rsidRPr="0066380B" w:rsidRDefault="000077FA" w:rsidP="000077FA">
      <w:pPr>
        <w:spacing w:after="0" w:line="240" w:lineRule="auto"/>
        <w:ind w:right="142"/>
        <w:jc w:val="both"/>
        <w:rPr>
          <w:rFonts w:ascii="Verdana" w:hAnsi="Verdana" w:cs="Arial"/>
        </w:rPr>
      </w:pPr>
    </w:p>
    <w:p w14:paraId="1FB3653B" w14:textId="4DBB33C9" w:rsidR="003D575A" w:rsidRPr="0066380B" w:rsidRDefault="009A2393" w:rsidP="00C65D38">
      <w:pPr>
        <w:ind w:left="284" w:right="142" w:hanging="568"/>
        <w:jc w:val="both"/>
        <w:rPr>
          <w:rFonts w:ascii="Verdana" w:hAnsi="Verdana" w:cs="Arial"/>
        </w:rPr>
      </w:pPr>
      <w:r w:rsidRPr="0066380B">
        <w:rPr>
          <w:rFonts w:ascii="Verdana" w:hAnsi="Verdana" w:cs="Arial"/>
        </w:rPr>
        <w:t xml:space="preserve">Dado </w:t>
      </w:r>
      <w:r w:rsidR="003D575A" w:rsidRPr="0066380B">
        <w:rPr>
          <w:rFonts w:ascii="Verdana" w:hAnsi="Verdana" w:cs="Arial"/>
        </w:rPr>
        <w:t>en</w:t>
      </w:r>
      <w:r w:rsidRPr="0066380B">
        <w:rPr>
          <w:rFonts w:ascii="Verdana" w:hAnsi="Verdana" w:cs="Arial"/>
        </w:rPr>
        <w:t xml:space="preserve"> </w:t>
      </w:r>
      <w:r w:rsidR="00C073AF" w:rsidRPr="0066380B">
        <w:rPr>
          <w:rFonts w:ascii="Verdana" w:hAnsi="Verdana" w:cs="Arial"/>
        </w:rPr>
        <w:t xml:space="preserve">la ciudad de </w:t>
      </w:r>
      <w:r w:rsidRPr="0066380B">
        <w:rPr>
          <w:rFonts w:ascii="Verdana" w:hAnsi="Verdana" w:cs="Arial"/>
        </w:rPr>
        <w:t>(ciudad)</w:t>
      </w:r>
      <w:r w:rsidR="00CC2341" w:rsidRPr="0066380B">
        <w:rPr>
          <w:rFonts w:ascii="Verdana" w:hAnsi="Verdana" w:cs="Arial"/>
        </w:rPr>
        <w:t xml:space="preserve">, </w:t>
      </w:r>
      <w:r w:rsidRPr="0066380B">
        <w:rPr>
          <w:rFonts w:ascii="Verdana" w:hAnsi="Verdana" w:cs="Arial"/>
        </w:rPr>
        <w:t xml:space="preserve">en el mes de XXXXX de </w:t>
      </w:r>
      <w:r w:rsidR="00DA7327" w:rsidRPr="0066380B">
        <w:rPr>
          <w:rFonts w:ascii="Verdana" w:hAnsi="Verdana" w:cs="Arial"/>
        </w:rPr>
        <w:t>202X</w:t>
      </w:r>
      <w:r w:rsidR="00CF3612" w:rsidRPr="0066380B">
        <w:rPr>
          <w:rFonts w:ascii="Verdana" w:hAnsi="Verdana" w:cs="Arial"/>
        </w:rPr>
        <w:t>.</w:t>
      </w:r>
    </w:p>
    <w:p w14:paraId="403F5B4E" w14:textId="53B36F78" w:rsidR="003D575A" w:rsidRPr="0066380B" w:rsidRDefault="00CC2341" w:rsidP="00C65D38">
      <w:pPr>
        <w:ind w:left="284" w:right="142" w:hanging="568"/>
        <w:rPr>
          <w:rFonts w:ascii="Verdana" w:hAnsi="Verdana" w:cs="Arial"/>
        </w:rPr>
      </w:pPr>
      <w:r w:rsidRPr="0066380B">
        <w:rPr>
          <w:rFonts w:ascii="Verdana" w:hAnsi="Verdana" w:cs="Arial"/>
        </w:rPr>
        <w:t>Atentamente,</w:t>
      </w:r>
      <w:r w:rsidR="003D575A" w:rsidRPr="0066380B">
        <w:rPr>
          <w:rFonts w:ascii="Verdana" w:hAnsi="Verdana" w:cs="Arial"/>
        </w:rPr>
        <w:t xml:space="preserve"> </w:t>
      </w:r>
    </w:p>
    <w:p w14:paraId="33CBEC01" w14:textId="77777777" w:rsidR="003D575A" w:rsidRPr="0066380B" w:rsidRDefault="003D575A" w:rsidP="00C65D38">
      <w:pPr>
        <w:ind w:left="284" w:right="142" w:hanging="568"/>
        <w:rPr>
          <w:rFonts w:ascii="Verdana" w:hAnsi="Verdana" w:cs="Arial"/>
        </w:rPr>
      </w:pPr>
      <w:r w:rsidRPr="0066380B">
        <w:rPr>
          <w:rFonts w:ascii="Verdana" w:hAnsi="Verdana" w:cs="Arial"/>
        </w:rPr>
        <w:t>________________________</w:t>
      </w:r>
    </w:p>
    <w:p w14:paraId="1DD17874" w14:textId="77777777" w:rsidR="00CC2341" w:rsidRPr="0066380B" w:rsidRDefault="00CC2341" w:rsidP="00C65D38">
      <w:pPr>
        <w:spacing w:after="0"/>
        <w:ind w:left="284" w:right="142" w:hanging="568"/>
        <w:rPr>
          <w:rFonts w:ascii="Verdana" w:hAnsi="Verdana" w:cs="Arial"/>
        </w:rPr>
      </w:pPr>
      <w:r w:rsidRPr="0066380B">
        <w:rPr>
          <w:rFonts w:ascii="Verdana" w:hAnsi="Verdana" w:cs="Arial"/>
        </w:rPr>
        <w:t>Nombre y apellidos</w:t>
      </w:r>
    </w:p>
    <w:p w14:paraId="3129B41C" w14:textId="5495E5CC" w:rsidR="003D575A" w:rsidRPr="0066380B" w:rsidRDefault="00C8126B" w:rsidP="00C65D38">
      <w:pPr>
        <w:spacing w:after="0"/>
        <w:ind w:left="284" w:right="142" w:hanging="568"/>
        <w:rPr>
          <w:rFonts w:ascii="Verdana" w:hAnsi="Verdana" w:cs="Arial"/>
        </w:rPr>
      </w:pPr>
      <w:r w:rsidRPr="0066380B">
        <w:rPr>
          <w:rFonts w:ascii="Verdana" w:hAnsi="Verdana" w:cs="Arial"/>
        </w:rPr>
        <w:t>Supervisor del contrato</w:t>
      </w:r>
    </w:p>
    <w:p w14:paraId="06067BFE" w14:textId="7A0AFCBD" w:rsidR="00010771" w:rsidRPr="0066380B" w:rsidRDefault="00CC2341" w:rsidP="00C65D38">
      <w:pPr>
        <w:spacing w:after="0"/>
        <w:ind w:left="284" w:right="142" w:hanging="568"/>
        <w:rPr>
          <w:rFonts w:ascii="Verdana" w:hAnsi="Verdana" w:cs="Arial"/>
        </w:rPr>
      </w:pPr>
      <w:r w:rsidRPr="0066380B">
        <w:rPr>
          <w:rFonts w:ascii="Verdana" w:hAnsi="Verdana" w:cs="Arial"/>
        </w:rPr>
        <w:t>Cédula</w:t>
      </w:r>
    </w:p>
    <w:p w14:paraId="128ECE88" w14:textId="46F17F96" w:rsidR="00E76683" w:rsidRPr="0066380B" w:rsidRDefault="00E76683" w:rsidP="00C65D38">
      <w:pPr>
        <w:spacing w:after="0"/>
        <w:ind w:left="284" w:right="142" w:hanging="568"/>
        <w:rPr>
          <w:rFonts w:ascii="Verdana" w:hAnsi="Verdana" w:cs="Arial"/>
        </w:rPr>
      </w:pPr>
      <w:r w:rsidRPr="0066380B">
        <w:rPr>
          <w:rFonts w:ascii="Verdana" w:hAnsi="Verdana" w:cs="Arial"/>
        </w:rPr>
        <w:t xml:space="preserve">Correo </w:t>
      </w:r>
      <w:r w:rsidR="007C198D" w:rsidRPr="0066380B">
        <w:rPr>
          <w:rFonts w:ascii="Verdana" w:hAnsi="Verdana" w:cs="Arial"/>
        </w:rPr>
        <w:t>Electrónico</w:t>
      </w:r>
    </w:p>
    <w:sectPr w:rsidR="00E76683" w:rsidRPr="0066380B" w:rsidSect="00C65D38">
      <w:headerReference w:type="default" r:id="rId8"/>
      <w:footerReference w:type="default" r:id="rId9"/>
      <w:pgSz w:w="12240" w:h="15840"/>
      <w:pgMar w:top="1417" w:right="75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2BF58" w14:textId="77777777" w:rsidR="005D1730" w:rsidRDefault="005D1730" w:rsidP="009E3078">
      <w:pPr>
        <w:spacing w:after="0" w:line="240" w:lineRule="auto"/>
      </w:pPr>
      <w:r>
        <w:separator/>
      </w:r>
    </w:p>
  </w:endnote>
  <w:endnote w:type="continuationSeparator" w:id="0">
    <w:p w14:paraId="54DCF4DE" w14:textId="77777777" w:rsidR="005D1730" w:rsidRDefault="005D1730" w:rsidP="009E3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957FB" w14:textId="60D9B3C5" w:rsidR="009E3078" w:rsidRDefault="009E3078" w:rsidP="009E3078">
    <w:pPr>
      <w:pStyle w:val="Encabezado"/>
    </w:pPr>
  </w:p>
  <w:p w14:paraId="308838D1" w14:textId="0C3E18EC" w:rsidR="009E3078" w:rsidRDefault="002574DA" w:rsidP="009E3078">
    <w:pPr>
      <w:pStyle w:val="Piedepgina"/>
      <w:jc w:val="center"/>
      <w:rPr>
        <w:rFonts w:ascii="Tempus Sans ITC" w:hAnsi="Tempus Sans ITC"/>
        <w:b/>
      </w:rPr>
    </w:pPr>
    <w:r>
      <w:rPr>
        <w:rFonts w:ascii="Tempus Sans ITC" w:hAnsi="Tempus Sans ITC"/>
        <w:b/>
      </w:rPr>
      <w:t>¡</w:t>
    </w:r>
    <w:r w:rsidR="009E3078" w:rsidRPr="000D6CB0">
      <w:rPr>
        <w:rFonts w:ascii="Tempus Sans ITC" w:hAnsi="Tempus Sans ITC"/>
        <w:b/>
      </w:rPr>
      <w:t>Antes de imprimir este documento… piense en el medio ambiente!</w:t>
    </w:r>
  </w:p>
  <w:p w14:paraId="6EFC6FB2" w14:textId="77777777" w:rsidR="005D3AAE" w:rsidRDefault="005D3AAE" w:rsidP="005D3AAE">
    <w:pPr>
      <w:pStyle w:val="Piedepgina"/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 xml:space="preserve">     </w:t>
    </w:r>
  </w:p>
  <w:p w14:paraId="1E23E470" w14:textId="73BE84E0" w:rsidR="005D3AAE" w:rsidRDefault="005D3AAE" w:rsidP="005D3AAE">
    <w:pPr>
      <w:pStyle w:val="Piedepgina"/>
      <w:jc w:val="center"/>
      <w:rPr>
        <w:rFonts w:ascii="Arial" w:hAnsi="Arial" w:cs="Arial"/>
        <w:sz w:val="12"/>
        <w:szCs w:val="12"/>
      </w:rPr>
    </w:pPr>
    <w:r w:rsidRPr="002835E6">
      <w:rPr>
        <w:rFonts w:ascii="Arial" w:hAnsi="Arial" w:cs="Arial"/>
        <w:sz w:val="12"/>
        <w:szCs w:val="12"/>
      </w:rPr>
      <w:t>Cualquier copia impresa de este documento se considera como COPIA NO CONTROLADA.</w:t>
    </w:r>
  </w:p>
  <w:p w14:paraId="61FF4E97" w14:textId="31200D73" w:rsidR="005D3AAE" w:rsidRPr="00401190" w:rsidRDefault="005D3AAE" w:rsidP="005D3AAE">
    <w:pPr>
      <w:pStyle w:val="Piedepgina"/>
      <w:jc w:val="center"/>
      <w:rPr>
        <w:rFonts w:ascii="Arial" w:hAnsi="Arial" w:cs="Arial"/>
        <w:sz w:val="12"/>
        <w:szCs w:val="12"/>
      </w:rPr>
    </w:pPr>
    <w:r w:rsidRPr="00B15A9D">
      <w:rPr>
        <w:rFonts w:ascii="Arial" w:hAnsi="Arial" w:cs="Arial"/>
        <w:sz w:val="12"/>
        <w:szCs w:val="12"/>
      </w:rPr>
      <w:t xml:space="preserve">LOS DATOS PROPORCIONADOS SERÁN TRATADOS </w:t>
    </w:r>
    <w:proofErr w:type="gramStart"/>
    <w:r w:rsidRPr="00B15A9D">
      <w:rPr>
        <w:rFonts w:ascii="Arial" w:hAnsi="Arial" w:cs="Arial"/>
        <w:sz w:val="12"/>
        <w:szCs w:val="12"/>
      </w:rPr>
      <w:t>DE ACUERDO A</w:t>
    </w:r>
    <w:proofErr w:type="gramEnd"/>
    <w:r w:rsidRPr="00B15A9D">
      <w:rPr>
        <w:rFonts w:ascii="Arial" w:hAnsi="Arial" w:cs="Arial"/>
        <w:sz w:val="12"/>
        <w:szCs w:val="12"/>
      </w:rPr>
      <w:t xml:space="preserve"> LA POLÌTICA DE TRATAMIENTO DE DATOS PERSONALES DEL ICBF Y A LA LEY </w:t>
    </w:r>
    <w:r w:rsidR="00CF3612">
      <w:rPr>
        <w:rFonts w:ascii="Arial" w:hAnsi="Arial" w:cs="Arial"/>
        <w:sz w:val="12"/>
        <w:szCs w:val="12"/>
      </w:rPr>
      <w:t>1</w:t>
    </w:r>
    <w:r w:rsidRPr="00B15A9D">
      <w:rPr>
        <w:rFonts w:ascii="Arial" w:hAnsi="Arial" w:cs="Arial"/>
        <w:sz w:val="12"/>
        <w:szCs w:val="12"/>
      </w:rPr>
      <w:t>581 DE 2012</w:t>
    </w:r>
  </w:p>
  <w:p w14:paraId="1A76CFA6" w14:textId="77777777" w:rsidR="005D3AAE" w:rsidRDefault="005D3AAE" w:rsidP="005D3AAE">
    <w:pPr>
      <w:spacing w:after="0" w:line="240" w:lineRule="auto"/>
    </w:pPr>
    <w:r>
      <w:t xml:space="preserve">                                             </w:t>
    </w:r>
  </w:p>
  <w:p w14:paraId="74F87095" w14:textId="07352D9F" w:rsidR="009E3078" w:rsidRPr="000D6CB0" w:rsidRDefault="009E3078" w:rsidP="005D3AAE">
    <w:pPr>
      <w:pStyle w:val="Piedepgina"/>
      <w:jc w:val="center"/>
      <w:rPr>
        <w:rFonts w:ascii="Tempus Sans ITC" w:hAnsi="Tempus Sans ITC"/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9F835" w14:textId="77777777" w:rsidR="005D1730" w:rsidRDefault="005D1730" w:rsidP="009E3078">
      <w:pPr>
        <w:spacing w:after="0" w:line="240" w:lineRule="auto"/>
      </w:pPr>
      <w:r>
        <w:separator/>
      </w:r>
    </w:p>
  </w:footnote>
  <w:footnote w:type="continuationSeparator" w:id="0">
    <w:p w14:paraId="3A2B5475" w14:textId="77777777" w:rsidR="005D1730" w:rsidRDefault="005D1730" w:rsidP="009E30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84" w:type="dxa"/>
      <w:tblInd w:w="-101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70"/>
      <w:gridCol w:w="6691"/>
      <w:gridCol w:w="1412"/>
      <w:gridCol w:w="1411"/>
    </w:tblGrid>
    <w:tr w:rsidR="009E3078" w:rsidRPr="002F61DD" w14:paraId="2305435D" w14:textId="77777777" w:rsidTr="009E3078">
      <w:trPr>
        <w:cantSplit/>
        <w:trHeight w:val="392"/>
      </w:trPr>
      <w:tc>
        <w:tcPr>
          <w:tcW w:w="1270" w:type="dxa"/>
          <w:vMerge w:val="restart"/>
          <w:tcBorders>
            <w:top w:val="single" w:sz="12" w:space="0" w:color="auto"/>
            <w:left w:val="single" w:sz="12" w:space="0" w:color="auto"/>
          </w:tcBorders>
        </w:tcPr>
        <w:p w14:paraId="2B3A56AD" w14:textId="76F92562" w:rsidR="009E3078" w:rsidRPr="002931A0" w:rsidRDefault="005D1730" w:rsidP="009E3078">
          <w:pPr>
            <w:pStyle w:val="Encabezado"/>
            <w:rPr>
              <w:sz w:val="20"/>
              <w:szCs w:val="20"/>
            </w:rPr>
          </w:pPr>
          <w:sdt>
            <w:sdtPr>
              <w:rPr>
                <w:sz w:val="20"/>
                <w:szCs w:val="20"/>
              </w:rPr>
              <w:id w:val="-296381640"/>
              <w:docPartObj>
                <w:docPartGallery w:val="Watermarks"/>
                <w:docPartUnique/>
              </w:docPartObj>
            </w:sdtPr>
            <w:sdtEndPr/>
            <w:sdtContent/>
          </w:sdt>
          <w:r w:rsidR="009E3078">
            <w:rPr>
              <w:noProof/>
              <w:sz w:val="20"/>
              <w:szCs w:val="20"/>
              <w:lang w:eastAsia="es-CO"/>
            </w:rPr>
            <w:drawing>
              <wp:anchor distT="0" distB="0" distL="114300" distR="114300" simplePos="0" relativeHeight="251657216" behindDoc="0" locked="0" layoutInCell="1" allowOverlap="1" wp14:anchorId="3A06A024" wp14:editId="28397AD0">
                <wp:simplePos x="0" y="0"/>
                <wp:positionH relativeFrom="column">
                  <wp:posOffset>122555</wp:posOffset>
                </wp:positionH>
                <wp:positionV relativeFrom="paragraph">
                  <wp:posOffset>98425</wp:posOffset>
                </wp:positionV>
                <wp:extent cx="510540" cy="653415"/>
                <wp:effectExtent l="0" t="0" r="3810" b="0"/>
                <wp:wrapNone/>
                <wp:docPr id="19" name="Imagen 19" descr="ICBFN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2" descr="ICBFN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540" cy="653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691" w:type="dxa"/>
          <w:vMerge w:val="restart"/>
          <w:tcBorders>
            <w:top w:val="single" w:sz="12" w:space="0" w:color="auto"/>
          </w:tcBorders>
          <w:vAlign w:val="center"/>
        </w:tcPr>
        <w:p w14:paraId="1C227AD5" w14:textId="77777777" w:rsidR="009E3078" w:rsidRDefault="009E3078" w:rsidP="009E3078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</w:rPr>
          </w:pPr>
        </w:p>
        <w:p w14:paraId="781BFD44" w14:textId="5B2100A4" w:rsidR="009E3078" w:rsidRDefault="009E3078" w:rsidP="009E3078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2931A0">
            <w:rPr>
              <w:rFonts w:ascii="Arial" w:hAnsi="Arial" w:cs="Arial"/>
              <w:b/>
              <w:sz w:val="20"/>
              <w:szCs w:val="20"/>
            </w:rPr>
            <w:t>PROCESO ADQUISICIÓN DE BIENES Y SERVICIOS</w:t>
          </w:r>
        </w:p>
        <w:p w14:paraId="558F4B1F" w14:textId="77777777" w:rsidR="00010771" w:rsidRPr="002931A0" w:rsidRDefault="00010771" w:rsidP="009E3078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</w:rPr>
          </w:pPr>
        </w:p>
        <w:p w14:paraId="412A12BF" w14:textId="2C251D86" w:rsidR="009E3078" w:rsidRPr="002931A0" w:rsidRDefault="008E3B68" w:rsidP="008E3B68">
          <w:pPr>
            <w:jc w:val="center"/>
            <w:rPr>
              <w:rFonts w:ascii="Arial" w:hAnsi="Arial"/>
              <w:sz w:val="20"/>
              <w:szCs w:val="20"/>
            </w:rPr>
          </w:pPr>
          <w:r w:rsidRPr="008E3B68">
            <w:rPr>
              <w:rFonts w:ascii="Arial" w:hAnsi="Arial" w:cs="Arial"/>
              <w:b/>
              <w:bCs/>
              <w:sz w:val="20"/>
              <w:szCs w:val="20"/>
            </w:rPr>
            <w:t xml:space="preserve">CUMPLIMIENTO DE POLÍTICA DE SEGURIDAD </w:t>
          </w:r>
          <w:r w:rsidR="00B84986">
            <w:rPr>
              <w:rFonts w:ascii="Arial" w:hAnsi="Arial" w:cs="Arial"/>
              <w:b/>
              <w:bCs/>
              <w:sz w:val="20"/>
              <w:szCs w:val="20"/>
            </w:rPr>
            <w:t>Y PR</w:t>
          </w:r>
          <w:r w:rsidR="00A46B63">
            <w:rPr>
              <w:rFonts w:ascii="Arial" w:hAnsi="Arial" w:cs="Arial"/>
              <w:b/>
              <w:bCs/>
              <w:sz w:val="20"/>
              <w:szCs w:val="20"/>
            </w:rPr>
            <w:t>I</w:t>
          </w:r>
          <w:r w:rsidR="00B84986">
            <w:rPr>
              <w:rFonts w:ascii="Arial" w:hAnsi="Arial" w:cs="Arial"/>
              <w:b/>
              <w:bCs/>
              <w:sz w:val="20"/>
              <w:szCs w:val="20"/>
            </w:rPr>
            <w:t xml:space="preserve">VACIDAD </w:t>
          </w:r>
          <w:r w:rsidRPr="008E3B68">
            <w:rPr>
              <w:rFonts w:ascii="Arial" w:hAnsi="Arial" w:cs="Arial"/>
              <w:b/>
              <w:bCs/>
              <w:sz w:val="20"/>
              <w:szCs w:val="20"/>
            </w:rPr>
            <w:t>DE LA INFORMACIÓN</w:t>
          </w:r>
        </w:p>
      </w:tc>
      <w:tc>
        <w:tcPr>
          <w:tcW w:w="1412" w:type="dxa"/>
          <w:vMerge w:val="restart"/>
          <w:tcBorders>
            <w:top w:val="single" w:sz="12" w:space="0" w:color="auto"/>
          </w:tcBorders>
          <w:vAlign w:val="center"/>
        </w:tcPr>
        <w:p w14:paraId="061DFC69" w14:textId="43A24F25" w:rsidR="009E3078" w:rsidRPr="002931A0" w:rsidRDefault="00DB2685" w:rsidP="009E3078">
          <w:pPr>
            <w:pStyle w:val="Encabezad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F</w:t>
          </w:r>
          <w:r w:rsidR="005458E0">
            <w:rPr>
              <w:rFonts w:ascii="Arial" w:hAnsi="Arial"/>
              <w:sz w:val="20"/>
              <w:szCs w:val="20"/>
            </w:rPr>
            <w:t>48</w:t>
          </w:r>
          <w:r>
            <w:rPr>
              <w:rFonts w:ascii="Arial" w:hAnsi="Arial"/>
              <w:sz w:val="20"/>
              <w:szCs w:val="20"/>
            </w:rPr>
            <w:t>.</w:t>
          </w:r>
          <w:r w:rsidR="009E3078">
            <w:rPr>
              <w:rFonts w:ascii="Arial" w:hAnsi="Arial"/>
              <w:sz w:val="20"/>
              <w:szCs w:val="20"/>
            </w:rPr>
            <w:t>G7.ABS</w:t>
          </w:r>
        </w:p>
      </w:tc>
      <w:tc>
        <w:tcPr>
          <w:tcW w:w="1411" w:type="dxa"/>
          <w:vMerge w:val="restart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47690583" w14:textId="338C2043" w:rsidR="009E3078" w:rsidRPr="002931A0" w:rsidRDefault="00D73F48" w:rsidP="009E3078">
          <w:pPr>
            <w:pStyle w:val="Encabezad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30/09/2026</w:t>
          </w:r>
        </w:p>
      </w:tc>
    </w:tr>
    <w:tr w:rsidR="009E3078" w:rsidRPr="002F61DD" w14:paraId="55D2DF29" w14:textId="77777777" w:rsidTr="009E3078">
      <w:trPr>
        <w:cantSplit/>
        <w:trHeight w:val="256"/>
      </w:trPr>
      <w:tc>
        <w:tcPr>
          <w:tcW w:w="1270" w:type="dxa"/>
          <w:vMerge/>
          <w:tcBorders>
            <w:left w:val="single" w:sz="12" w:space="0" w:color="auto"/>
          </w:tcBorders>
        </w:tcPr>
        <w:p w14:paraId="1BF61949" w14:textId="77777777" w:rsidR="009E3078" w:rsidRPr="002931A0" w:rsidRDefault="009E3078" w:rsidP="009E3078">
          <w:pPr>
            <w:pStyle w:val="Encabezado"/>
            <w:rPr>
              <w:noProof/>
              <w:sz w:val="20"/>
              <w:szCs w:val="20"/>
            </w:rPr>
          </w:pPr>
        </w:p>
      </w:tc>
      <w:tc>
        <w:tcPr>
          <w:tcW w:w="6691" w:type="dxa"/>
          <w:vMerge/>
        </w:tcPr>
        <w:p w14:paraId="4B34B878" w14:textId="77777777" w:rsidR="009E3078" w:rsidRPr="002931A0" w:rsidRDefault="009E3078" w:rsidP="009E3078">
          <w:pPr>
            <w:pStyle w:val="Encabezado"/>
            <w:rPr>
              <w:rFonts w:ascii="Arial" w:hAnsi="Arial"/>
              <w:sz w:val="20"/>
              <w:szCs w:val="20"/>
            </w:rPr>
          </w:pPr>
        </w:p>
      </w:tc>
      <w:tc>
        <w:tcPr>
          <w:tcW w:w="1412" w:type="dxa"/>
          <w:vMerge/>
          <w:vAlign w:val="center"/>
        </w:tcPr>
        <w:p w14:paraId="4095C137" w14:textId="77777777" w:rsidR="009E3078" w:rsidRPr="002931A0" w:rsidRDefault="009E3078" w:rsidP="009E3078">
          <w:pPr>
            <w:pStyle w:val="Encabezado"/>
            <w:jc w:val="center"/>
            <w:rPr>
              <w:rFonts w:ascii="Arial" w:hAnsi="Arial"/>
              <w:b/>
              <w:sz w:val="20"/>
              <w:szCs w:val="20"/>
            </w:rPr>
          </w:pPr>
        </w:p>
      </w:tc>
      <w:tc>
        <w:tcPr>
          <w:tcW w:w="1411" w:type="dxa"/>
          <w:vMerge/>
          <w:tcBorders>
            <w:right w:val="single" w:sz="12" w:space="0" w:color="auto"/>
          </w:tcBorders>
          <w:vAlign w:val="center"/>
        </w:tcPr>
        <w:p w14:paraId="4C222ADB" w14:textId="77777777" w:rsidR="009E3078" w:rsidRPr="002931A0" w:rsidRDefault="009E3078" w:rsidP="009E3078">
          <w:pPr>
            <w:pStyle w:val="Encabezado"/>
            <w:jc w:val="center"/>
            <w:rPr>
              <w:rFonts w:ascii="Arial" w:hAnsi="Arial"/>
              <w:b/>
              <w:sz w:val="20"/>
              <w:szCs w:val="20"/>
            </w:rPr>
          </w:pPr>
        </w:p>
      </w:tc>
    </w:tr>
    <w:tr w:rsidR="009E3078" w:rsidRPr="002F61DD" w14:paraId="4EDDC962" w14:textId="77777777" w:rsidTr="009E3078">
      <w:trPr>
        <w:cantSplit/>
        <w:trHeight w:val="100"/>
      </w:trPr>
      <w:tc>
        <w:tcPr>
          <w:tcW w:w="1270" w:type="dxa"/>
          <w:vMerge/>
          <w:tcBorders>
            <w:left w:val="single" w:sz="12" w:space="0" w:color="auto"/>
            <w:bottom w:val="single" w:sz="12" w:space="0" w:color="auto"/>
          </w:tcBorders>
        </w:tcPr>
        <w:p w14:paraId="15C80C4D" w14:textId="77777777" w:rsidR="009E3078" w:rsidRPr="002931A0" w:rsidRDefault="009E3078" w:rsidP="009E3078">
          <w:pPr>
            <w:pStyle w:val="Encabezado"/>
            <w:rPr>
              <w:noProof/>
              <w:sz w:val="20"/>
              <w:szCs w:val="20"/>
            </w:rPr>
          </w:pPr>
        </w:p>
      </w:tc>
      <w:tc>
        <w:tcPr>
          <w:tcW w:w="6691" w:type="dxa"/>
          <w:vMerge/>
          <w:tcBorders>
            <w:bottom w:val="single" w:sz="12" w:space="0" w:color="auto"/>
          </w:tcBorders>
        </w:tcPr>
        <w:p w14:paraId="368CA8BC" w14:textId="77777777" w:rsidR="009E3078" w:rsidRPr="002931A0" w:rsidRDefault="009E3078" w:rsidP="009E3078">
          <w:pPr>
            <w:pStyle w:val="Encabezado"/>
            <w:rPr>
              <w:rFonts w:ascii="Arial" w:hAnsi="Arial"/>
              <w:sz w:val="20"/>
              <w:szCs w:val="20"/>
            </w:rPr>
          </w:pPr>
        </w:p>
      </w:tc>
      <w:tc>
        <w:tcPr>
          <w:tcW w:w="1412" w:type="dxa"/>
          <w:tcBorders>
            <w:bottom w:val="single" w:sz="12" w:space="0" w:color="auto"/>
          </w:tcBorders>
          <w:vAlign w:val="center"/>
        </w:tcPr>
        <w:p w14:paraId="3D66FC36" w14:textId="2141CA37" w:rsidR="009E3078" w:rsidRPr="002931A0" w:rsidRDefault="004A5F8A" w:rsidP="00010771">
          <w:pPr>
            <w:pStyle w:val="Encabezado"/>
            <w:jc w:val="center"/>
            <w:rPr>
              <w:rFonts w:ascii="Arial" w:hAnsi="Arial"/>
              <w:bCs/>
              <w:sz w:val="20"/>
              <w:szCs w:val="20"/>
            </w:rPr>
          </w:pPr>
          <w:r>
            <w:rPr>
              <w:rFonts w:ascii="Arial" w:hAnsi="Arial"/>
              <w:bCs/>
              <w:sz w:val="20"/>
              <w:szCs w:val="20"/>
            </w:rPr>
            <w:t>Versión</w:t>
          </w:r>
          <w:r w:rsidR="00EE3B26">
            <w:rPr>
              <w:rFonts w:ascii="Arial" w:hAnsi="Arial"/>
              <w:bCs/>
              <w:sz w:val="20"/>
              <w:szCs w:val="20"/>
            </w:rPr>
            <w:t xml:space="preserve"> </w:t>
          </w:r>
          <w:r w:rsidR="005458E0">
            <w:rPr>
              <w:rFonts w:ascii="Arial" w:hAnsi="Arial"/>
              <w:bCs/>
              <w:sz w:val="20"/>
              <w:szCs w:val="20"/>
            </w:rPr>
            <w:t>1</w:t>
          </w:r>
        </w:p>
      </w:tc>
      <w:tc>
        <w:tcPr>
          <w:tcW w:w="1411" w:type="dxa"/>
          <w:tcBorders>
            <w:bottom w:val="single" w:sz="12" w:space="0" w:color="auto"/>
            <w:right w:val="single" w:sz="12" w:space="0" w:color="auto"/>
          </w:tcBorders>
          <w:vAlign w:val="center"/>
        </w:tcPr>
        <w:p w14:paraId="32E679DC" w14:textId="225A6E20" w:rsidR="009E3078" w:rsidRPr="002931A0" w:rsidRDefault="009E3078" w:rsidP="009E3078">
          <w:pPr>
            <w:pStyle w:val="Encabezado"/>
            <w:jc w:val="center"/>
            <w:rPr>
              <w:rFonts w:ascii="Arial" w:hAnsi="Arial"/>
              <w:bCs/>
              <w:sz w:val="20"/>
              <w:szCs w:val="20"/>
            </w:rPr>
          </w:pPr>
          <w:r w:rsidRPr="002931A0">
            <w:rPr>
              <w:rFonts w:ascii="Arial" w:hAnsi="Arial"/>
              <w:bCs/>
              <w:sz w:val="20"/>
              <w:szCs w:val="20"/>
            </w:rPr>
            <w:t xml:space="preserve">Página </w:t>
          </w:r>
          <w:r w:rsidRPr="002931A0">
            <w:rPr>
              <w:rStyle w:val="Nmerodepgina"/>
              <w:szCs w:val="20"/>
            </w:rPr>
            <w:fldChar w:fldCharType="begin"/>
          </w:r>
          <w:r w:rsidRPr="002931A0">
            <w:rPr>
              <w:rStyle w:val="Nmerodepgina"/>
              <w:szCs w:val="20"/>
            </w:rPr>
            <w:instrText xml:space="preserve"> PAGE </w:instrText>
          </w:r>
          <w:r w:rsidRPr="002931A0">
            <w:rPr>
              <w:rStyle w:val="Nmerodepgina"/>
              <w:szCs w:val="20"/>
            </w:rPr>
            <w:fldChar w:fldCharType="separate"/>
          </w:r>
          <w:r w:rsidR="00EE3B26">
            <w:rPr>
              <w:rStyle w:val="Nmerodepgina"/>
              <w:noProof/>
              <w:szCs w:val="20"/>
            </w:rPr>
            <w:t>2</w:t>
          </w:r>
          <w:r w:rsidRPr="002931A0">
            <w:rPr>
              <w:rStyle w:val="Nmerodepgina"/>
              <w:szCs w:val="20"/>
            </w:rPr>
            <w:fldChar w:fldCharType="end"/>
          </w:r>
          <w:r w:rsidRPr="002931A0">
            <w:rPr>
              <w:rFonts w:ascii="Arial" w:hAnsi="Arial"/>
              <w:bCs/>
              <w:sz w:val="20"/>
              <w:szCs w:val="20"/>
            </w:rPr>
            <w:t xml:space="preserve"> de </w:t>
          </w:r>
          <w:r w:rsidRPr="002931A0">
            <w:rPr>
              <w:rStyle w:val="Nmerodepgina"/>
              <w:szCs w:val="20"/>
            </w:rPr>
            <w:fldChar w:fldCharType="begin"/>
          </w:r>
          <w:r w:rsidRPr="002931A0">
            <w:rPr>
              <w:rStyle w:val="Nmerodepgina"/>
              <w:szCs w:val="20"/>
            </w:rPr>
            <w:instrText xml:space="preserve"> NUMPAGES </w:instrText>
          </w:r>
          <w:r w:rsidRPr="002931A0">
            <w:rPr>
              <w:rStyle w:val="Nmerodepgina"/>
              <w:szCs w:val="20"/>
            </w:rPr>
            <w:fldChar w:fldCharType="separate"/>
          </w:r>
          <w:r w:rsidR="00EE3B26">
            <w:rPr>
              <w:rStyle w:val="Nmerodepgina"/>
              <w:noProof/>
              <w:szCs w:val="20"/>
            </w:rPr>
            <w:t>3</w:t>
          </w:r>
          <w:r w:rsidRPr="002931A0">
            <w:rPr>
              <w:rStyle w:val="Nmerodepgina"/>
              <w:szCs w:val="20"/>
            </w:rPr>
            <w:fldChar w:fldCharType="end"/>
          </w:r>
        </w:p>
      </w:tc>
    </w:tr>
  </w:tbl>
  <w:p w14:paraId="1796059A" w14:textId="00B72885" w:rsidR="009E3078" w:rsidRDefault="005D1730">
    <w:pPr>
      <w:pStyle w:val="Encabezado"/>
    </w:pPr>
    <w:r>
      <w:rPr>
        <w:noProof/>
        <w:sz w:val="20"/>
        <w:szCs w:val="20"/>
      </w:rPr>
      <w:pict w14:anchorId="75C0053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MSIPWM16ee49759219ac352ab1fcb5" o:spid="_x0000_s1032" type="#_x0000_t136" alt="{&quot;HashCode&quot;:-285586608,&quot;Height&quot;:792.0,&quot;Width&quot;:612.0,&quot;Placement&quot;:&quot;Header&quot;,&quot;Index&quot;:&quot;Primary&quot;,&quot;Section&quot;:1,&quot;Top&quot;:-999995.0,&quot;Left&quot;:-999995.0}" style="position:absolute;margin-left:0;margin-top:0;width:518pt;height:177.65pt;rotation:315;z-index:-251658240;visibility:visible;mso-position-horizontal:center;mso-position-horizontal-relative:margin;mso-position-vertical:center;mso-position-vertical-relative:margin" o:allowincell="f" fillcolor="silver" stroked="f">
          <v:textpath style="font-family:&quot;Calibri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A6059"/>
    <w:multiLevelType w:val="hybridMultilevel"/>
    <w:tmpl w:val="E2F8C8E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B02682"/>
    <w:multiLevelType w:val="hybridMultilevel"/>
    <w:tmpl w:val="20E0A0D6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530AC0"/>
    <w:multiLevelType w:val="hybridMultilevel"/>
    <w:tmpl w:val="DF1AA8C8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58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8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8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8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8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8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8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9733C2"/>
    <w:multiLevelType w:val="hybridMultilevel"/>
    <w:tmpl w:val="30187B36"/>
    <w:lvl w:ilvl="0" w:tplc="5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4B27F9"/>
    <w:multiLevelType w:val="hybridMultilevel"/>
    <w:tmpl w:val="ABA0B5E8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84394D"/>
    <w:multiLevelType w:val="hybridMultilevel"/>
    <w:tmpl w:val="3C4223C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6072F5"/>
    <w:multiLevelType w:val="hybridMultilevel"/>
    <w:tmpl w:val="C7C8D926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303106"/>
    <w:multiLevelType w:val="hybridMultilevel"/>
    <w:tmpl w:val="C626592A"/>
    <w:lvl w:ilvl="0" w:tplc="2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1F431D8"/>
    <w:multiLevelType w:val="hybridMultilevel"/>
    <w:tmpl w:val="DB2E0D40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48A7DE8"/>
    <w:multiLevelType w:val="hybridMultilevel"/>
    <w:tmpl w:val="60F4F71A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5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806572"/>
    <w:multiLevelType w:val="hybridMultilevel"/>
    <w:tmpl w:val="4B46214A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16A5B3B"/>
    <w:multiLevelType w:val="hybridMultilevel"/>
    <w:tmpl w:val="46D018AC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2CD1084"/>
    <w:multiLevelType w:val="hybridMultilevel"/>
    <w:tmpl w:val="8F96E3C2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82D3331"/>
    <w:multiLevelType w:val="hybridMultilevel"/>
    <w:tmpl w:val="353A677C"/>
    <w:lvl w:ilvl="0" w:tplc="240A000D">
      <w:start w:val="1"/>
      <w:numFmt w:val="bullet"/>
      <w:lvlText w:val=""/>
      <w:lvlJc w:val="left"/>
      <w:pPr>
        <w:ind w:left="-131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4" w15:restartNumberingAfterBreak="0">
    <w:nsid w:val="79074649"/>
    <w:multiLevelType w:val="hybridMultilevel"/>
    <w:tmpl w:val="32F6775E"/>
    <w:lvl w:ilvl="0" w:tplc="240A000D">
      <w:start w:val="1"/>
      <w:numFmt w:val="bullet"/>
      <w:lvlText w:val=""/>
      <w:lvlJc w:val="left"/>
      <w:pPr>
        <w:ind w:left="-131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 w16cid:durableId="162933072">
    <w:abstractNumId w:val="4"/>
  </w:num>
  <w:num w:numId="2" w16cid:durableId="594628366">
    <w:abstractNumId w:val="5"/>
  </w:num>
  <w:num w:numId="3" w16cid:durableId="1880894513">
    <w:abstractNumId w:val="12"/>
  </w:num>
  <w:num w:numId="4" w16cid:durableId="1901014506">
    <w:abstractNumId w:val="14"/>
  </w:num>
  <w:num w:numId="5" w16cid:durableId="462499759">
    <w:abstractNumId w:val="11"/>
  </w:num>
  <w:num w:numId="6" w16cid:durableId="1662197884">
    <w:abstractNumId w:val="8"/>
  </w:num>
  <w:num w:numId="7" w16cid:durableId="1525820635">
    <w:abstractNumId w:val="1"/>
  </w:num>
  <w:num w:numId="8" w16cid:durableId="715936344">
    <w:abstractNumId w:val="6"/>
  </w:num>
  <w:num w:numId="9" w16cid:durableId="1090538398">
    <w:abstractNumId w:val="10"/>
  </w:num>
  <w:num w:numId="10" w16cid:durableId="1413553197">
    <w:abstractNumId w:val="13"/>
  </w:num>
  <w:num w:numId="11" w16cid:durableId="1956397783">
    <w:abstractNumId w:val="0"/>
  </w:num>
  <w:num w:numId="12" w16cid:durableId="668681144">
    <w:abstractNumId w:val="9"/>
  </w:num>
  <w:num w:numId="13" w16cid:durableId="71126581">
    <w:abstractNumId w:val="2"/>
  </w:num>
  <w:num w:numId="14" w16cid:durableId="2104493238">
    <w:abstractNumId w:val="7"/>
  </w:num>
  <w:num w:numId="15" w16cid:durableId="10752804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66B"/>
    <w:rsid w:val="000077FA"/>
    <w:rsid w:val="00010771"/>
    <w:rsid w:val="00026A48"/>
    <w:rsid w:val="0002787B"/>
    <w:rsid w:val="00030BE9"/>
    <w:rsid w:val="000623F7"/>
    <w:rsid w:val="0006443B"/>
    <w:rsid w:val="00065D15"/>
    <w:rsid w:val="0009499D"/>
    <w:rsid w:val="000A7D45"/>
    <w:rsid w:val="000B5B1F"/>
    <w:rsid w:val="000B669A"/>
    <w:rsid w:val="000B727C"/>
    <w:rsid w:val="000E7F2F"/>
    <w:rsid w:val="00115DD2"/>
    <w:rsid w:val="00116B2E"/>
    <w:rsid w:val="001173F9"/>
    <w:rsid w:val="001436EF"/>
    <w:rsid w:val="00160CA7"/>
    <w:rsid w:val="001830F7"/>
    <w:rsid w:val="001B0B5C"/>
    <w:rsid w:val="001B4461"/>
    <w:rsid w:val="001E3374"/>
    <w:rsid w:val="001E74EF"/>
    <w:rsid w:val="001F0656"/>
    <w:rsid w:val="001F1575"/>
    <w:rsid w:val="002123E0"/>
    <w:rsid w:val="00215ABD"/>
    <w:rsid w:val="00225296"/>
    <w:rsid w:val="0023693B"/>
    <w:rsid w:val="00247B8E"/>
    <w:rsid w:val="002574DA"/>
    <w:rsid w:val="00263720"/>
    <w:rsid w:val="00264E94"/>
    <w:rsid w:val="00265F75"/>
    <w:rsid w:val="00266144"/>
    <w:rsid w:val="00271E06"/>
    <w:rsid w:val="00277B11"/>
    <w:rsid w:val="00277F46"/>
    <w:rsid w:val="002804E3"/>
    <w:rsid w:val="00285A5C"/>
    <w:rsid w:val="002D2E9A"/>
    <w:rsid w:val="002F3FFC"/>
    <w:rsid w:val="002F76D2"/>
    <w:rsid w:val="00320622"/>
    <w:rsid w:val="00331F48"/>
    <w:rsid w:val="00372C34"/>
    <w:rsid w:val="0038697D"/>
    <w:rsid w:val="00395D84"/>
    <w:rsid w:val="003A6703"/>
    <w:rsid w:val="003A6D3D"/>
    <w:rsid w:val="003C54BE"/>
    <w:rsid w:val="003C796C"/>
    <w:rsid w:val="003D3AAE"/>
    <w:rsid w:val="003D575A"/>
    <w:rsid w:val="003E5139"/>
    <w:rsid w:val="003F7302"/>
    <w:rsid w:val="004007C4"/>
    <w:rsid w:val="004067BE"/>
    <w:rsid w:val="004253D2"/>
    <w:rsid w:val="0042594E"/>
    <w:rsid w:val="00441A2B"/>
    <w:rsid w:val="0046070E"/>
    <w:rsid w:val="00491D90"/>
    <w:rsid w:val="00494AC7"/>
    <w:rsid w:val="004A5F8A"/>
    <w:rsid w:val="004B0B53"/>
    <w:rsid w:val="004B1AE0"/>
    <w:rsid w:val="004C6C69"/>
    <w:rsid w:val="004E2733"/>
    <w:rsid w:val="004E3DAD"/>
    <w:rsid w:val="004E50AC"/>
    <w:rsid w:val="004F6ED2"/>
    <w:rsid w:val="005001F4"/>
    <w:rsid w:val="005009B6"/>
    <w:rsid w:val="00500F76"/>
    <w:rsid w:val="005143CF"/>
    <w:rsid w:val="0052182A"/>
    <w:rsid w:val="00524102"/>
    <w:rsid w:val="00530FC6"/>
    <w:rsid w:val="00534500"/>
    <w:rsid w:val="00534EF5"/>
    <w:rsid w:val="00536972"/>
    <w:rsid w:val="00541EF9"/>
    <w:rsid w:val="005458E0"/>
    <w:rsid w:val="00584FB4"/>
    <w:rsid w:val="005A211A"/>
    <w:rsid w:val="005A35B1"/>
    <w:rsid w:val="005B4FA1"/>
    <w:rsid w:val="005B766B"/>
    <w:rsid w:val="005D1730"/>
    <w:rsid w:val="005D3AAE"/>
    <w:rsid w:val="005D4A60"/>
    <w:rsid w:val="005E35AE"/>
    <w:rsid w:val="005F4454"/>
    <w:rsid w:val="005F5D38"/>
    <w:rsid w:val="0060020C"/>
    <w:rsid w:val="00625984"/>
    <w:rsid w:val="00627289"/>
    <w:rsid w:val="006376F9"/>
    <w:rsid w:val="006378E4"/>
    <w:rsid w:val="00645169"/>
    <w:rsid w:val="006461AD"/>
    <w:rsid w:val="00651357"/>
    <w:rsid w:val="0065666F"/>
    <w:rsid w:val="006573BC"/>
    <w:rsid w:val="00662F9D"/>
    <w:rsid w:val="0066380B"/>
    <w:rsid w:val="006650E3"/>
    <w:rsid w:val="006846CA"/>
    <w:rsid w:val="00695580"/>
    <w:rsid w:val="006D22AC"/>
    <w:rsid w:val="006F79A5"/>
    <w:rsid w:val="00700AED"/>
    <w:rsid w:val="00702204"/>
    <w:rsid w:val="00723E9F"/>
    <w:rsid w:val="00731D9A"/>
    <w:rsid w:val="00733A15"/>
    <w:rsid w:val="00742B2F"/>
    <w:rsid w:val="007863C2"/>
    <w:rsid w:val="007868AD"/>
    <w:rsid w:val="007B4399"/>
    <w:rsid w:val="007B5A5F"/>
    <w:rsid w:val="007B6A7C"/>
    <w:rsid w:val="007C198D"/>
    <w:rsid w:val="007C757E"/>
    <w:rsid w:val="007D6465"/>
    <w:rsid w:val="007E63DE"/>
    <w:rsid w:val="007F6133"/>
    <w:rsid w:val="00801C55"/>
    <w:rsid w:val="008179AA"/>
    <w:rsid w:val="0085246C"/>
    <w:rsid w:val="00860C12"/>
    <w:rsid w:val="008629FA"/>
    <w:rsid w:val="00874931"/>
    <w:rsid w:val="008830C2"/>
    <w:rsid w:val="008932F0"/>
    <w:rsid w:val="008A1C07"/>
    <w:rsid w:val="008A4EE3"/>
    <w:rsid w:val="008B62B2"/>
    <w:rsid w:val="008D7DB8"/>
    <w:rsid w:val="008E3B68"/>
    <w:rsid w:val="00900F24"/>
    <w:rsid w:val="00904252"/>
    <w:rsid w:val="00912F3E"/>
    <w:rsid w:val="009210EE"/>
    <w:rsid w:val="00934FC9"/>
    <w:rsid w:val="00937239"/>
    <w:rsid w:val="0094374E"/>
    <w:rsid w:val="00952DBF"/>
    <w:rsid w:val="00954A41"/>
    <w:rsid w:val="00965566"/>
    <w:rsid w:val="00972C1A"/>
    <w:rsid w:val="009744A3"/>
    <w:rsid w:val="00980C0E"/>
    <w:rsid w:val="009810F9"/>
    <w:rsid w:val="00985AFD"/>
    <w:rsid w:val="0099036A"/>
    <w:rsid w:val="009949AF"/>
    <w:rsid w:val="009958A1"/>
    <w:rsid w:val="00996AC5"/>
    <w:rsid w:val="009A2393"/>
    <w:rsid w:val="009A37AD"/>
    <w:rsid w:val="009B4447"/>
    <w:rsid w:val="009B6B8F"/>
    <w:rsid w:val="009C517C"/>
    <w:rsid w:val="009D0D85"/>
    <w:rsid w:val="009D64DD"/>
    <w:rsid w:val="009D797C"/>
    <w:rsid w:val="009D7BF0"/>
    <w:rsid w:val="009E3078"/>
    <w:rsid w:val="009F4E8A"/>
    <w:rsid w:val="00A01CCD"/>
    <w:rsid w:val="00A01FD2"/>
    <w:rsid w:val="00A06B1A"/>
    <w:rsid w:val="00A22A92"/>
    <w:rsid w:val="00A434BE"/>
    <w:rsid w:val="00A43E8C"/>
    <w:rsid w:val="00A46B63"/>
    <w:rsid w:val="00A50108"/>
    <w:rsid w:val="00A654C2"/>
    <w:rsid w:val="00A67C1B"/>
    <w:rsid w:val="00A82585"/>
    <w:rsid w:val="00A8320C"/>
    <w:rsid w:val="00AA3CD6"/>
    <w:rsid w:val="00AA6295"/>
    <w:rsid w:val="00AB2961"/>
    <w:rsid w:val="00AB787B"/>
    <w:rsid w:val="00AC014C"/>
    <w:rsid w:val="00AC1D02"/>
    <w:rsid w:val="00AC1DE6"/>
    <w:rsid w:val="00AD6413"/>
    <w:rsid w:val="00B07372"/>
    <w:rsid w:val="00B1454C"/>
    <w:rsid w:val="00B21CAA"/>
    <w:rsid w:val="00B34C76"/>
    <w:rsid w:val="00B62FC9"/>
    <w:rsid w:val="00B66475"/>
    <w:rsid w:val="00B665CF"/>
    <w:rsid w:val="00B72F40"/>
    <w:rsid w:val="00B732B5"/>
    <w:rsid w:val="00B7694B"/>
    <w:rsid w:val="00B84986"/>
    <w:rsid w:val="00B86F68"/>
    <w:rsid w:val="00BA0BA7"/>
    <w:rsid w:val="00BB7649"/>
    <w:rsid w:val="00BE6EEB"/>
    <w:rsid w:val="00BF3863"/>
    <w:rsid w:val="00BF5E0A"/>
    <w:rsid w:val="00BF7DD6"/>
    <w:rsid w:val="00C037CF"/>
    <w:rsid w:val="00C073AF"/>
    <w:rsid w:val="00C32C40"/>
    <w:rsid w:val="00C479CF"/>
    <w:rsid w:val="00C56B5D"/>
    <w:rsid w:val="00C65D38"/>
    <w:rsid w:val="00C66CC4"/>
    <w:rsid w:val="00C8126B"/>
    <w:rsid w:val="00C91984"/>
    <w:rsid w:val="00C94A12"/>
    <w:rsid w:val="00CA3742"/>
    <w:rsid w:val="00CA5E53"/>
    <w:rsid w:val="00CC2341"/>
    <w:rsid w:val="00CC75B1"/>
    <w:rsid w:val="00CD13B5"/>
    <w:rsid w:val="00CD37B2"/>
    <w:rsid w:val="00CD5F98"/>
    <w:rsid w:val="00CF3612"/>
    <w:rsid w:val="00CF52BE"/>
    <w:rsid w:val="00D01173"/>
    <w:rsid w:val="00D43AAC"/>
    <w:rsid w:val="00D54E0A"/>
    <w:rsid w:val="00D6649E"/>
    <w:rsid w:val="00D66B68"/>
    <w:rsid w:val="00D72656"/>
    <w:rsid w:val="00D73F48"/>
    <w:rsid w:val="00D74560"/>
    <w:rsid w:val="00D76122"/>
    <w:rsid w:val="00D76B4D"/>
    <w:rsid w:val="00D94FA3"/>
    <w:rsid w:val="00DA21B2"/>
    <w:rsid w:val="00DA31DC"/>
    <w:rsid w:val="00DA66C8"/>
    <w:rsid w:val="00DA7327"/>
    <w:rsid w:val="00DB2685"/>
    <w:rsid w:val="00DB4FE8"/>
    <w:rsid w:val="00DC7D1D"/>
    <w:rsid w:val="00DD5F94"/>
    <w:rsid w:val="00DE6795"/>
    <w:rsid w:val="00DE6BFB"/>
    <w:rsid w:val="00E00988"/>
    <w:rsid w:val="00E3228C"/>
    <w:rsid w:val="00E4454F"/>
    <w:rsid w:val="00E544E3"/>
    <w:rsid w:val="00E66247"/>
    <w:rsid w:val="00E710F8"/>
    <w:rsid w:val="00E74204"/>
    <w:rsid w:val="00E7649E"/>
    <w:rsid w:val="00E76683"/>
    <w:rsid w:val="00E8482A"/>
    <w:rsid w:val="00E9484E"/>
    <w:rsid w:val="00E9752F"/>
    <w:rsid w:val="00EA0276"/>
    <w:rsid w:val="00EC05FC"/>
    <w:rsid w:val="00EE0A90"/>
    <w:rsid w:val="00EE3B26"/>
    <w:rsid w:val="00EE3F2C"/>
    <w:rsid w:val="00F1009A"/>
    <w:rsid w:val="00F14418"/>
    <w:rsid w:val="00F17438"/>
    <w:rsid w:val="00F241EC"/>
    <w:rsid w:val="00F251D5"/>
    <w:rsid w:val="00F268DD"/>
    <w:rsid w:val="00F330CC"/>
    <w:rsid w:val="00F3329B"/>
    <w:rsid w:val="00F37ED2"/>
    <w:rsid w:val="00F605B5"/>
    <w:rsid w:val="00F613A3"/>
    <w:rsid w:val="00F617E4"/>
    <w:rsid w:val="00F63BB0"/>
    <w:rsid w:val="00F66F44"/>
    <w:rsid w:val="00FA061A"/>
    <w:rsid w:val="00FB467C"/>
    <w:rsid w:val="00FB5090"/>
    <w:rsid w:val="00FD1FBE"/>
    <w:rsid w:val="00FD44DD"/>
    <w:rsid w:val="00FE2295"/>
    <w:rsid w:val="00FE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B8FCB"/>
  <w15:chartTrackingRefBased/>
  <w15:docId w15:val="{1B9AFF66-8612-4948-ADE0-2E26BBD80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9A2393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9E307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9E3078"/>
  </w:style>
  <w:style w:type="paragraph" w:styleId="Piedepgina">
    <w:name w:val="footer"/>
    <w:basedOn w:val="Normal"/>
    <w:link w:val="PiedepginaCar"/>
    <w:uiPriority w:val="99"/>
    <w:unhideWhenUsed/>
    <w:rsid w:val="009E307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3078"/>
  </w:style>
  <w:style w:type="character" w:styleId="Nmerodepgina">
    <w:name w:val="page number"/>
    <w:rsid w:val="009E3078"/>
    <w:rPr>
      <w:rFonts w:ascii="Arial" w:hAnsi="Arial"/>
      <w:sz w:val="20"/>
    </w:rPr>
  </w:style>
  <w:style w:type="paragraph" w:styleId="NormalWeb">
    <w:name w:val="Normal (Web)"/>
    <w:basedOn w:val="Normal"/>
    <w:uiPriority w:val="99"/>
    <w:semiHidden/>
    <w:unhideWhenUsed/>
    <w:rsid w:val="009E307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CO"/>
    </w:rPr>
  </w:style>
  <w:style w:type="character" w:customStyle="1" w:styleId="PrrafodelistaCar">
    <w:name w:val="Párrafo de lista Car"/>
    <w:link w:val="Prrafodelista"/>
    <w:uiPriority w:val="34"/>
    <w:rsid w:val="00010771"/>
  </w:style>
  <w:style w:type="character" w:styleId="Refdecomentario">
    <w:name w:val="annotation reference"/>
    <w:basedOn w:val="Fuentedeprrafopredeter"/>
    <w:uiPriority w:val="99"/>
    <w:semiHidden/>
    <w:unhideWhenUsed/>
    <w:rsid w:val="003E513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E513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E513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E513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E5139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51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5139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2D2E9A"/>
    <w:pPr>
      <w:spacing w:after="0" w:line="240" w:lineRule="auto"/>
    </w:pPr>
    <w:rPr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Azure%20Information%20Protection\WatermarkTemplat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21198-2624-4FEC-BFE4-A9D9B0B3C4C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d4cf753-c258-43b3-a582-51cb1a8313a1}" enabled="1" method="Privileged" siteId="{3d92a5f3-bc7a-4a79-8c5e-5e483f7789b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WatermarkTemplate</Template>
  <TotalTime>17</TotalTime>
  <Pages>5</Pages>
  <Words>1162</Words>
  <Characters>6392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Wilson Pena Ninco</dc:creator>
  <cp:keywords/>
  <dc:description/>
  <cp:lastModifiedBy>Cesar Augusto Rodriguez Chaparro</cp:lastModifiedBy>
  <cp:revision>10</cp:revision>
  <dcterms:created xsi:type="dcterms:W3CDTF">2026-05-13T03:21:00Z</dcterms:created>
  <dcterms:modified xsi:type="dcterms:W3CDTF">2026-10-01T15:25:00Z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d4cf753-c258-43b3-a582-51cb1a8313a1_Enabled">
    <vt:lpwstr>True</vt:lpwstr>
  </property>
  <property fmtid="{D5CDD505-2E9C-101B-9397-08002B2CF9AE}" pid="3" name="MSIP_Label_3d4cf753-c258-43b3-a582-51cb1a8313a1_SiteId">
    <vt:lpwstr>3d92a5f3-bc7a-4a79-8c5e-5e483f7789bf</vt:lpwstr>
  </property>
  <property fmtid="{D5CDD505-2E9C-101B-9397-08002B2CF9AE}" pid="4" name="MSIP_Label_3d4cf753-c258-43b3-a582-51cb1a8313a1_Owner">
    <vt:lpwstr>Sergio.Ramos@icbf.gov.co</vt:lpwstr>
  </property>
  <property fmtid="{D5CDD505-2E9C-101B-9397-08002B2CF9AE}" pid="5" name="MSIP_Label_3d4cf753-c258-43b3-a582-51cb1a8313a1_SetDate">
    <vt:lpwstr>2018-10-17T15:35:03.7461278Z</vt:lpwstr>
  </property>
  <property fmtid="{D5CDD505-2E9C-101B-9397-08002B2CF9AE}" pid="6" name="MSIP_Label_3d4cf753-c258-43b3-a582-51cb1a8313a1_Name">
    <vt:lpwstr>Pública</vt:lpwstr>
  </property>
  <property fmtid="{D5CDD505-2E9C-101B-9397-08002B2CF9AE}" pid="7" name="MSIP_Label_3d4cf753-c258-43b3-a582-51cb1a8313a1_Application">
    <vt:lpwstr>Microsoft Azure Information Protection</vt:lpwstr>
  </property>
  <property fmtid="{D5CDD505-2E9C-101B-9397-08002B2CF9AE}" pid="8" name="MSIP_Label_3d4cf753-c258-43b3-a582-51cb1a8313a1_Extended_MSFT_Method">
    <vt:lpwstr>Manual</vt:lpwstr>
  </property>
  <property fmtid="{D5CDD505-2E9C-101B-9397-08002B2CF9AE}" pid="9" name="Sensitivity">
    <vt:lpwstr>Pública</vt:lpwstr>
  </property>
</Properties>
</file>