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16495" w14:textId="54E80F66" w:rsidR="00D87DEB" w:rsidRPr="00991741" w:rsidRDefault="007A23ED" w:rsidP="00991741">
      <w:pPr>
        <w:jc w:val="center"/>
        <w:rPr>
          <w:rFonts w:cs="Arial"/>
          <w:b/>
          <w:snapToGrid w:val="0"/>
          <w:sz w:val="22"/>
          <w:szCs w:val="22"/>
          <w:lang w:val="es-ES_tradnl"/>
        </w:rPr>
      </w:pPr>
      <w:r>
        <w:rPr>
          <w:rFonts w:cs="Arial"/>
          <w:b/>
          <w:snapToGrid w:val="0"/>
          <w:sz w:val="22"/>
          <w:szCs w:val="22"/>
          <w:lang w:val="es-ES_tradnl"/>
        </w:rPr>
        <w:t>Anexo del resultado de pruebas</w:t>
      </w:r>
      <w:r w:rsidR="007527CC">
        <w:rPr>
          <w:rFonts w:cs="Arial"/>
          <w:b/>
          <w:snapToGrid w:val="0"/>
          <w:sz w:val="22"/>
          <w:szCs w:val="22"/>
          <w:lang w:val="es-ES_tradnl"/>
        </w:rPr>
        <w:t xml:space="preserve"> –</w:t>
      </w:r>
      <w:r w:rsidR="00EE48D9">
        <w:rPr>
          <w:rFonts w:cs="Arial"/>
          <w:b/>
          <w:snapToGrid w:val="0"/>
          <w:sz w:val="22"/>
          <w:szCs w:val="22"/>
          <w:lang w:val="es-ES_tradnl"/>
        </w:rPr>
        <w:t xml:space="preserve">  </w:t>
      </w:r>
      <w:r w:rsidR="00EE48D9" w:rsidRPr="00EE48D9">
        <w:rPr>
          <w:rFonts w:cs="Arial"/>
          <w:bCs/>
          <w:snapToGrid w:val="0"/>
          <w:sz w:val="22"/>
          <w:szCs w:val="22"/>
          <w:lang w:val="es-ES_tradnl"/>
        </w:rPr>
        <w:t xml:space="preserve">Pruebas de </w:t>
      </w:r>
      <w:r w:rsidR="00EE48D9">
        <w:rPr>
          <w:rFonts w:cs="Arial"/>
          <w:bCs/>
          <w:snapToGrid w:val="0"/>
          <w:sz w:val="22"/>
          <w:szCs w:val="22"/>
          <w:lang w:val="es-ES_tradnl"/>
        </w:rPr>
        <w:t>m</w:t>
      </w:r>
      <w:r w:rsidR="00EE48D9" w:rsidRPr="00EE48D9">
        <w:rPr>
          <w:rFonts w:cs="Arial"/>
          <w:bCs/>
          <w:snapToGrid w:val="0"/>
          <w:sz w:val="22"/>
          <w:szCs w:val="22"/>
          <w:lang w:val="es-ES_tradnl"/>
        </w:rPr>
        <w:t>itigación vulnerabilidad de ClickJacking</w:t>
      </w:r>
      <w:r w:rsidR="006A0F53">
        <w:rPr>
          <w:rFonts w:cs="Arial"/>
          <w:bCs/>
          <w:snapToGrid w:val="0"/>
          <w:sz w:val="22"/>
          <w:szCs w:val="22"/>
          <w:lang w:val="es-ES_tradnl"/>
        </w:rPr>
        <w:t xml:space="preserve"> - </w:t>
      </w:r>
      <w:r w:rsidR="006A0F53" w:rsidRPr="006A0F53">
        <w:rPr>
          <w:rFonts w:cs="Arial"/>
          <w:bCs/>
          <w:snapToGrid w:val="0"/>
          <w:sz w:val="22"/>
          <w:szCs w:val="22"/>
          <w:lang w:val="es-ES_tradnl"/>
        </w:rPr>
        <w:t>aplicación de Perfil WAF</w:t>
      </w:r>
      <w:r w:rsidR="002716C1">
        <w:rPr>
          <w:rFonts w:cs="Arial"/>
          <w:bCs/>
          <w:snapToGrid w:val="0"/>
          <w:sz w:val="22"/>
          <w:szCs w:val="22"/>
          <w:lang w:val="es-ES_tradnl"/>
        </w:rPr>
        <w:t xml:space="preserve">, aplicaciones </w:t>
      </w:r>
      <w:r w:rsidR="002716C1" w:rsidRPr="002716C1">
        <w:rPr>
          <w:rFonts w:cs="Arial"/>
          <w:bCs/>
          <w:snapToGrid w:val="0"/>
          <w:sz w:val="22"/>
          <w:szCs w:val="22"/>
          <w:lang w:val="es-ES_tradnl"/>
        </w:rPr>
        <w:t>Pruintraha.icbf.gov.co</w:t>
      </w:r>
      <w:r w:rsidR="002716C1">
        <w:rPr>
          <w:rFonts w:cs="Arial"/>
          <w:bCs/>
          <w:snapToGrid w:val="0"/>
          <w:sz w:val="22"/>
          <w:szCs w:val="22"/>
          <w:lang w:val="es-ES_tradnl"/>
        </w:rPr>
        <w:t xml:space="preserve">, </w:t>
      </w:r>
      <w:r w:rsidR="002716C1" w:rsidRPr="002716C1">
        <w:rPr>
          <w:rFonts w:cs="Arial"/>
          <w:bCs/>
          <w:snapToGrid w:val="0"/>
          <w:sz w:val="22"/>
          <w:szCs w:val="22"/>
          <w:lang w:val="es-ES_tradnl"/>
        </w:rPr>
        <w:t>Portalpruebas2.icbf.gov.co</w:t>
      </w:r>
      <w:r w:rsidR="002716C1">
        <w:rPr>
          <w:rFonts w:cs="Arial"/>
          <w:bCs/>
          <w:snapToGrid w:val="0"/>
          <w:sz w:val="22"/>
          <w:szCs w:val="22"/>
          <w:lang w:val="es-ES_tradnl"/>
        </w:rPr>
        <w:t xml:space="preserve">, </w:t>
      </w:r>
      <w:r w:rsidR="002716C1" w:rsidRPr="002716C1">
        <w:rPr>
          <w:rFonts w:cs="Arial"/>
          <w:bCs/>
          <w:snapToGrid w:val="0"/>
          <w:sz w:val="22"/>
          <w:szCs w:val="22"/>
          <w:lang w:val="es-ES_tradnl"/>
        </w:rPr>
        <w:t>Pru-nna.icbf.gov.co</w:t>
      </w:r>
      <w:r w:rsidR="002716C1">
        <w:rPr>
          <w:rFonts w:cs="Arial"/>
          <w:bCs/>
          <w:snapToGrid w:val="0"/>
          <w:sz w:val="22"/>
          <w:szCs w:val="22"/>
          <w:lang w:val="es-ES_tradnl"/>
        </w:rPr>
        <w:t xml:space="preserve"> y </w:t>
      </w:r>
      <w:r w:rsidR="002716C1" w:rsidRPr="002716C1">
        <w:rPr>
          <w:rFonts w:cs="Arial"/>
          <w:bCs/>
          <w:snapToGrid w:val="0"/>
          <w:sz w:val="22"/>
          <w:szCs w:val="22"/>
          <w:lang w:val="es-ES_tradnl"/>
        </w:rPr>
        <w:t>Pru-adolescentes.icbf.gov.co</w:t>
      </w:r>
    </w:p>
    <w:tbl>
      <w:tblPr>
        <w:tblStyle w:val="Tablaconcuadrcula"/>
        <w:tblW w:w="51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3"/>
        <w:gridCol w:w="1161"/>
        <w:gridCol w:w="1163"/>
        <w:gridCol w:w="5923"/>
      </w:tblGrid>
      <w:tr w:rsidR="007D0E54" w14:paraId="5D524126" w14:textId="77777777" w:rsidTr="00063C62">
        <w:trPr>
          <w:trHeight w:val="317"/>
        </w:trPr>
        <w:tc>
          <w:tcPr>
            <w:tcW w:w="682" w:type="pct"/>
            <w:shd w:val="clear" w:color="auto" w:fill="D6E3BC" w:themeFill="accent3" w:themeFillTint="66"/>
            <w:vAlign w:val="center"/>
          </w:tcPr>
          <w:p w14:paraId="078C6905" w14:textId="77777777" w:rsidR="007D0E54" w:rsidRDefault="007D0E54">
            <w:pPr>
              <w:jc w:val="center"/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  <w:t>Fecha</w:t>
            </w:r>
          </w:p>
          <w:p w14:paraId="30A5A3D6" w14:textId="77777777" w:rsidR="00EC510E" w:rsidRDefault="00EC510E">
            <w:pPr>
              <w:jc w:val="center"/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</w:pPr>
          </w:p>
        </w:tc>
        <w:tc>
          <w:tcPr>
            <w:tcW w:w="608" w:type="pct"/>
            <w:shd w:val="clear" w:color="auto" w:fill="D6E3BC" w:themeFill="accent3" w:themeFillTint="66"/>
            <w:vAlign w:val="center"/>
          </w:tcPr>
          <w:p w14:paraId="5D8B09FE" w14:textId="77777777" w:rsidR="007D0E54" w:rsidRDefault="007D0E54">
            <w:pPr>
              <w:jc w:val="center"/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  <w:t>Iteración</w:t>
            </w:r>
          </w:p>
        </w:tc>
        <w:tc>
          <w:tcPr>
            <w:tcW w:w="609" w:type="pct"/>
            <w:shd w:val="clear" w:color="auto" w:fill="D6E3BC" w:themeFill="accent3" w:themeFillTint="66"/>
          </w:tcPr>
          <w:p w14:paraId="3A0B4E3F" w14:textId="77777777" w:rsidR="007D0E54" w:rsidRDefault="007D0E54">
            <w:pPr>
              <w:jc w:val="center"/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  <w:t>Código de caso de uso</w:t>
            </w:r>
          </w:p>
        </w:tc>
        <w:tc>
          <w:tcPr>
            <w:tcW w:w="3101" w:type="pct"/>
            <w:shd w:val="clear" w:color="auto" w:fill="D6E3BC" w:themeFill="accent3" w:themeFillTint="66"/>
            <w:vAlign w:val="center"/>
          </w:tcPr>
          <w:p w14:paraId="5EC59782" w14:textId="77777777" w:rsidR="007D0E54" w:rsidRDefault="007D0E54">
            <w:pPr>
              <w:jc w:val="center"/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  <w:t>Nombre del caso de uso</w:t>
            </w:r>
          </w:p>
        </w:tc>
      </w:tr>
      <w:tr w:rsidR="00B766CC" w14:paraId="1560876A" w14:textId="77777777" w:rsidTr="000D3879">
        <w:trPr>
          <w:trHeight w:val="2574"/>
        </w:trPr>
        <w:tc>
          <w:tcPr>
            <w:tcW w:w="682" w:type="pct"/>
          </w:tcPr>
          <w:p w14:paraId="379A305D" w14:textId="503B6951" w:rsidR="00B766CC" w:rsidRPr="009B18EA" w:rsidRDefault="00EE48D9" w:rsidP="00B766CC">
            <w:r>
              <w:t>19</w:t>
            </w:r>
            <w:r w:rsidR="00B766CC">
              <w:t>/0</w:t>
            </w:r>
            <w:r>
              <w:t>9</w:t>
            </w:r>
            <w:r w:rsidR="00B766CC">
              <w:t>/2022</w:t>
            </w:r>
          </w:p>
        </w:tc>
        <w:tc>
          <w:tcPr>
            <w:tcW w:w="608" w:type="pct"/>
          </w:tcPr>
          <w:p w14:paraId="313E264B" w14:textId="373DD923" w:rsidR="00B766CC" w:rsidRPr="0097662C" w:rsidRDefault="00B766CC" w:rsidP="00B766CC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609" w:type="pct"/>
          </w:tcPr>
          <w:p w14:paraId="384FE22A" w14:textId="341F606A" w:rsidR="00B766CC" w:rsidRPr="0097662C" w:rsidRDefault="00B766CC" w:rsidP="00B766CC">
            <w:pPr>
              <w:rPr>
                <w:bCs/>
              </w:rPr>
            </w:pPr>
            <w:r w:rsidRPr="0097662C">
              <w:rPr>
                <w:bCs/>
              </w:rPr>
              <w:t>01</w:t>
            </w:r>
          </w:p>
        </w:tc>
        <w:tc>
          <w:tcPr>
            <w:tcW w:w="3101" w:type="pct"/>
          </w:tcPr>
          <w:p w14:paraId="4233A4D9" w14:textId="3D33F9BA" w:rsidR="00B766CC" w:rsidRDefault="004603DE" w:rsidP="00B766CC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 w:rsidRPr="00466A7B"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  <w:t>Acceso al sistema</w:t>
            </w: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:</w:t>
            </w:r>
            <w:r w:rsidR="006F213F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</w:t>
            </w: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</w:t>
            </w:r>
            <w:r w:rsidR="00BF74C8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Ingreso correcto al</w:t>
            </w:r>
            <w:r w:rsidR="00850481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portal Web en </w:t>
            </w:r>
            <w:r w:rsidR="00415CCA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ambiente de </w:t>
            </w:r>
            <w:r w:rsidR="00466A7B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pruebas a</w:t>
            </w: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través de</w:t>
            </w:r>
            <w:r w:rsidR="00466A7B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l siguiente enlace</w:t>
            </w:r>
            <w:r w:rsidR="00850481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:</w:t>
            </w:r>
          </w:p>
          <w:p w14:paraId="6AAF699C" w14:textId="24031F02" w:rsidR="0007477E" w:rsidRDefault="00000000" w:rsidP="00B766CC">
            <w:hyperlink r:id="rId11" w:history="1">
              <w:r w:rsidR="00EE48D9" w:rsidRPr="000824F4">
                <w:rPr>
                  <w:rStyle w:val="Hipervnculo"/>
                </w:rPr>
                <w:t>https://portalpruebas2.icbf.gov.co/</w:t>
              </w:r>
            </w:hyperlink>
            <w:r w:rsidR="00EE48D9">
              <w:t xml:space="preserve"> </w:t>
            </w:r>
          </w:p>
          <w:p w14:paraId="397C81AC" w14:textId="0C5B2412" w:rsidR="0007477E" w:rsidRDefault="00EE48D9" w:rsidP="00B766CC">
            <w:pPr>
              <w:rPr>
                <w:bCs/>
                <w:snapToGrid w:val="0"/>
                <w:sz w:val="22"/>
                <w:szCs w:val="22"/>
              </w:rPr>
            </w:pPr>
            <w:r w:rsidRPr="00EE48D9">
              <w:rPr>
                <w:bCs/>
                <w:noProof/>
                <w:snapToGrid w:val="0"/>
                <w:sz w:val="22"/>
                <w:szCs w:val="22"/>
              </w:rPr>
              <w:drawing>
                <wp:inline distT="0" distB="0" distL="0" distR="0" wp14:anchorId="1F838C3A" wp14:editId="14A73DB4">
                  <wp:extent cx="3623945" cy="1877060"/>
                  <wp:effectExtent l="0" t="0" r="0" b="889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87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EAB254" w14:textId="21C80BD2" w:rsidR="00466A7B" w:rsidRDefault="00466A7B" w:rsidP="00B766CC">
            <w:pPr>
              <w:rPr>
                <w:bCs/>
                <w:snapToGrid w:val="0"/>
                <w:sz w:val="22"/>
                <w:szCs w:val="22"/>
              </w:rPr>
            </w:pPr>
          </w:p>
          <w:p w14:paraId="127A3FD3" w14:textId="669495CE" w:rsidR="00466A7B" w:rsidRDefault="00415CCA" w:rsidP="00B766CC">
            <w:pPr>
              <w:rPr>
                <w:bCs/>
                <w:snapToGrid w:val="0"/>
                <w:sz w:val="22"/>
                <w:szCs w:val="22"/>
              </w:rPr>
            </w:pPr>
            <w:r w:rsidRPr="00415CCA">
              <w:rPr>
                <w:bCs/>
                <w:noProof/>
                <w:snapToGrid w:val="0"/>
                <w:sz w:val="22"/>
                <w:szCs w:val="22"/>
              </w:rPr>
              <w:drawing>
                <wp:inline distT="0" distB="0" distL="0" distR="0" wp14:anchorId="424FE176" wp14:editId="0D8947CF">
                  <wp:extent cx="3623945" cy="220980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3F638" w14:textId="6349C23F" w:rsidR="00415CCA" w:rsidRDefault="00415CCA" w:rsidP="00B766CC">
            <w:pPr>
              <w:rPr>
                <w:bCs/>
                <w:snapToGrid w:val="0"/>
                <w:sz w:val="22"/>
                <w:szCs w:val="22"/>
              </w:rPr>
            </w:pPr>
          </w:p>
          <w:p w14:paraId="1FADC720" w14:textId="19043A6A" w:rsidR="00415CCA" w:rsidRDefault="00415CCA" w:rsidP="00B766CC">
            <w:pPr>
              <w:rPr>
                <w:bCs/>
                <w:snapToGrid w:val="0"/>
                <w:sz w:val="22"/>
                <w:szCs w:val="22"/>
              </w:rPr>
            </w:pPr>
            <w:r w:rsidRPr="00415CCA">
              <w:rPr>
                <w:bCs/>
                <w:noProof/>
                <w:snapToGrid w:val="0"/>
                <w:sz w:val="22"/>
                <w:szCs w:val="22"/>
              </w:rPr>
              <w:lastRenderedPageBreak/>
              <w:drawing>
                <wp:inline distT="0" distB="0" distL="0" distR="0" wp14:anchorId="3E5E3A14" wp14:editId="3FE6EC4E">
                  <wp:extent cx="3623945" cy="2134235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13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41B253" w14:textId="3D62EE5F" w:rsidR="00415CCA" w:rsidRDefault="00415CCA" w:rsidP="00B766CC">
            <w:pPr>
              <w:rPr>
                <w:bCs/>
                <w:snapToGrid w:val="0"/>
                <w:sz w:val="22"/>
                <w:szCs w:val="22"/>
              </w:rPr>
            </w:pPr>
          </w:p>
          <w:p w14:paraId="175F92A6" w14:textId="76858C20" w:rsidR="00415CCA" w:rsidRDefault="00415CCA" w:rsidP="00B766CC">
            <w:pPr>
              <w:rPr>
                <w:bCs/>
                <w:snapToGrid w:val="0"/>
                <w:sz w:val="22"/>
                <w:szCs w:val="22"/>
              </w:rPr>
            </w:pPr>
            <w:r w:rsidRPr="00415CCA">
              <w:rPr>
                <w:bCs/>
                <w:noProof/>
                <w:snapToGrid w:val="0"/>
                <w:sz w:val="22"/>
                <w:szCs w:val="22"/>
              </w:rPr>
              <w:drawing>
                <wp:inline distT="0" distB="0" distL="0" distR="0" wp14:anchorId="7C5D988A" wp14:editId="2DB1DC25">
                  <wp:extent cx="3623945" cy="2035810"/>
                  <wp:effectExtent l="0" t="0" r="0" b="254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03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A433B5" w14:textId="6BC8ADA9" w:rsidR="000D5B46" w:rsidRDefault="000D5B46" w:rsidP="00B766CC">
            <w:pPr>
              <w:rPr>
                <w:rFonts w:ascii="Tahoma" w:hAnsi="Tahoma" w:cs="Tahoma"/>
              </w:rPr>
            </w:pPr>
          </w:p>
        </w:tc>
      </w:tr>
      <w:tr w:rsidR="00B766CC" w14:paraId="6BFA47F6" w14:textId="77777777" w:rsidTr="00063C62">
        <w:trPr>
          <w:trHeight w:val="485"/>
        </w:trPr>
        <w:tc>
          <w:tcPr>
            <w:tcW w:w="682" w:type="pct"/>
          </w:tcPr>
          <w:p w14:paraId="0A2A5874" w14:textId="478E7BB7" w:rsidR="00B766CC" w:rsidRPr="009B18EA" w:rsidRDefault="00415CCA" w:rsidP="00B766CC">
            <w:r>
              <w:lastRenderedPageBreak/>
              <w:t>19</w:t>
            </w:r>
            <w:r w:rsidR="0007477E">
              <w:t>/0</w:t>
            </w:r>
            <w:r>
              <w:t>9</w:t>
            </w:r>
            <w:r w:rsidR="0007477E">
              <w:t>/2022</w:t>
            </w:r>
          </w:p>
        </w:tc>
        <w:tc>
          <w:tcPr>
            <w:tcW w:w="608" w:type="pct"/>
          </w:tcPr>
          <w:p w14:paraId="159004DA" w14:textId="5ABFED41" w:rsidR="00B766CC" w:rsidRPr="0097662C" w:rsidRDefault="00B766CC" w:rsidP="00B766CC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609" w:type="pct"/>
          </w:tcPr>
          <w:p w14:paraId="5116E733" w14:textId="5B4039C3" w:rsidR="00B766CC" w:rsidRPr="0097662C" w:rsidRDefault="00B766CC" w:rsidP="00B766CC">
            <w:pPr>
              <w:rPr>
                <w:bCs/>
              </w:rPr>
            </w:pPr>
            <w:r w:rsidRPr="0097662C">
              <w:rPr>
                <w:bCs/>
              </w:rPr>
              <w:t>02</w:t>
            </w:r>
          </w:p>
        </w:tc>
        <w:tc>
          <w:tcPr>
            <w:tcW w:w="3101" w:type="pct"/>
          </w:tcPr>
          <w:p w14:paraId="655F7453" w14:textId="10E93298" w:rsidR="00B766CC" w:rsidRDefault="004603DE" w:rsidP="006F213F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 w:rsidRPr="00466A7B"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  <w:t>Muestra la interfaz del usuario</w:t>
            </w:r>
            <w:r w:rsidR="006F213F" w:rsidRPr="006F213F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: </w:t>
            </w:r>
            <w:r w:rsidR="00466A7B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Se visualiza correctamente</w:t>
            </w:r>
            <w:r w:rsidR="006F213F" w:rsidRPr="006F213F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cada uno de los</w:t>
            </w:r>
            <w:r w:rsidR="00BF74C8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</w:t>
            </w:r>
            <w:r w:rsidR="006F213F" w:rsidRPr="006F213F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módulos </w:t>
            </w:r>
            <w:r w:rsidR="006F213F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u opciones </w:t>
            </w:r>
            <w:r w:rsidR="006F213F" w:rsidRPr="006F213F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que contiene </w:t>
            </w:r>
            <w:r w:rsidR="00BF74C8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el portal web</w:t>
            </w:r>
            <w:r w:rsidR="006F213F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en el menú principal </w:t>
            </w:r>
          </w:p>
          <w:p w14:paraId="01C29063" w14:textId="52984515" w:rsidR="000D5B46" w:rsidRDefault="00371EB2" w:rsidP="006F213F">
            <w:pPr>
              <w:rPr>
                <w:rFonts w:cs="Tahoma"/>
              </w:rPr>
            </w:pPr>
            <w:r w:rsidRPr="00371EB2">
              <w:rPr>
                <w:rFonts w:cs="Tahoma"/>
                <w:noProof/>
              </w:rPr>
              <w:drawing>
                <wp:inline distT="0" distB="0" distL="0" distR="0" wp14:anchorId="0BC31C0F" wp14:editId="57181987">
                  <wp:extent cx="3623945" cy="154940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54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F05D4" w14:textId="0DAF6FA2" w:rsidR="00371EB2" w:rsidRDefault="00371EB2" w:rsidP="006F213F">
            <w:pPr>
              <w:rPr>
                <w:rFonts w:cs="Tahoma"/>
              </w:rPr>
            </w:pPr>
          </w:p>
          <w:p w14:paraId="1E5A569F" w14:textId="7B77E6E0" w:rsidR="00371EB2" w:rsidRDefault="00E90BAE" w:rsidP="006F213F">
            <w:pPr>
              <w:rPr>
                <w:rFonts w:cs="Tahoma"/>
              </w:rPr>
            </w:pPr>
            <w:r w:rsidRPr="00E90BAE">
              <w:rPr>
                <w:rFonts w:cs="Tahoma"/>
                <w:noProof/>
              </w:rPr>
              <w:lastRenderedPageBreak/>
              <w:drawing>
                <wp:inline distT="0" distB="0" distL="0" distR="0" wp14:anchorId="1E006C09" wp14:editId="113D65D2">
                  <wp:extent cx="3623945" cy="1422400"/>
                  <wp:effectExtent l="0" t="0" r="0" b="635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42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E12B6B" w14:textId="764B6E13" w:rsidR="00E90BAE" w:rsidRDefault="00E90BAE" w:rsidP="006F213F">
            <w:pPr>
              <w:rPr>
                <w:rFonts w:cs="Tahoma"/>
              </w:rPr>
            </w:pPr>
          </w:p>
          <w:p w14:paraId="7B56E4C1" w14:textId="212239F6" w:rsidR="000D5B46" w:rsidRPr="00F6507D" w:rsidRDefault="00E90BAE" w:rsidP="006F213F">
            <w:pPr>
              <w:rPr>
                <w:rFonts w:cs="Tahoma"/>
              </w:rPr>
            </w:pPr>
            <w:r w:rsidRPr="00E90BAE">
              <w:rPr>
                <w:rFonts w:cs="Tahoma"/>
                <w:noProof/>
              </w:rPr>
              <w:drawing>
                <wp:inline distT="0" distB="0" distL="0" distR="0" wp14:anchorId="10A957ED" wp14:editId="4B9EDB31">
                  <wp:extent cx="3623945" cy="1410335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41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B07EB8" w14:textId="5D46AC8F" w:rsidR="00A8068C" w:rsidRPr="00BF74C8" w:rsidRDefault="00A8068C" w:rsidP="006F213F">
            <w:pPr>
              <w:rPr>
                <w:noProof/>
              </w:rPr>
            </w:pPr>
          </w:p>
        </w:tc>
      </w:tr>
      <w:tr w:rsidR="00BF74C8" w14:paraId="114C30FB" w14:textId="77777777" w:rsidTr="007527CC">
        <w:trPr>
          <w:trHeight w:val="3566"/>
        </w:trPr>
        <w:tc>
          <w:tcPr>
            <w:tcW w:w="682" w:type="pct"/>
          </w:tcPr>
          <w:p w14:paraId="7F4DC73A" w14:textId="159840E6" w:rsidR="00BF74C8" w:rsidRDefault="00F6507D" w:rsidP="00B766CC">
            <w:r>
              <w:lastRenderedPageBreak/>
              <w:t>19/09</w:t>
            </w:r>
            <w:r w:rsidR="0007477E">
              <w:t>/2022</w:t>
            </w:r>
          </w:p>
        </w:tc>
        <w:tc>
          <w:tcPr>
            <w:tcW w:w="608" w:type="pct"/>
          </w:tcPr>
          <w:p w14:paraId="65E0E9D7" w14:textId="352C1AB5" w:rsidR="00BF74C8" w:rsidRDefault="00D9624A" w:rsidP="00B766CC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609" w:type="pct"/>
          </w:tcPr>
          <w:p w14:paraId="0077BAFF" w14:textId="1AD0AAA5" w:rsidR="00BF74C8" w:rsidRPr="0097662C" w:rsidRDefault="00D9624A" w:rsidP="00B766CC">
            <w:pPr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3101" w:type="pct"/>
          </w:tcPr>
          <w:p w14:paraId="167BBB2E" w14:textId="7941347C" w:rsidR="00BF74C8" w:rsidRDefault="00D9624A" w:rsidP="00D9624A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 w:rsidRPr="005D09AD">
              <w:rPr>
                <w:rFonts w:cs="Arial"/>
                <w:b/>
                <w:snapToGrid w:val="0"/>
                <w:sz w:val="22"/>
                <w:szCs w:val="22"/>
                <w:lang w:val="es-ES_tradnl"/>
              </w:rPr>
              <w:t>Visualización de Publicaciones</w:t>
            </w:r>
            <w:r w:rsidRPr="00D9624A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: </w:t>
            </w:r>
            <w:r w:rsidR="00857762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El sistema permite consultar</w:t>
            </w:r>
            <w:r w:rsidRPr="00D9624A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</w:t>
            </w:r>
            <w:r w:rsidR="00F034B2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de manera correcta </w:t>
            </w:r>
            <w:r w:rsidRPr="00D9624A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las últimas</w:t>
            </w: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noticias</w:t>
            </w:r>
            <w:r w:rsidR="00857762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, así como su histórico.</w:t>
            </w:r>
          </w:p>
          <w:p w14:paraId="3781E995" w14:textId="037C7A57" w:rsidR="00F3475B" w:rsidRDefault="00000000" w:rsidP="00D9624A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hyperlink r:id="rId19" w:history="1">
              <w:r w:rsidR="002B15BD" w:rsidRPr="00FC596F">
                <w:rPr>
                  <w:rStyle w:val="Hipervnculo"/>
                  <w:rFonts w:cs="Arial"/>
                  <w:bCs/>
                  <w:snapToGrid w:val="0"/>
                  <w:sz w:val="22"/>
                  <w:szCs w:val="22"/>
                  <w:lang w:val="es-ES_tradnl"/>
                </w:rPr>
                <w:t>https://portalpruebas2.icbf.gov.co/noticias</w:t>
              </w:r>
            </w:hyperlink>
            <w:r w:rsidR="002B15BD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 xml:space="preserve"> </w:t>
            </w:r>
          </w:p>
          <w:p w14:paraId="4E81E7D1" w14:textId="0A5FA917" w:rsidR="006C62A2" w:rsidRDefault="00F034B2" w:rsidP="00D9624A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 w:rsidRPr="00F034B2">
              <w:rPr>
                <w:rFonts w:cs="Arial"/>
                <w:bCs/>
                <w:noProof/>
                <w:snapToGrid w:val="0"/>
                <w:sz w:val="22"/>
                <w:szCs w:val="22"/>
                <w:lang w:val="es-ES_tradnl"/>
              </w:rPr>
              <w:drawing>
                <wp:inline distT="0" distB="0" distL="0" distR="0" wp14:anchorId="3692A0FF" wp14:editId="32373100">
                  <wp:extent cx="3623945" cy="2084705"/>
                  <wp:effectExtent l="0" t="0" r="0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08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E693E7" w14:textId="32C4AF67" w:rsidR="00F034B2" w:rsidRDefault="00F034B2" w:rsidP="00D9624A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</w:p>
          <w:p w14:paraId="3E89DBE2" w14:textId="488C984E" w:rsidR="00F034B2" w:rsidRDefault="00F034B2" w:rsidP="00D9624A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 w:rsidRPr="00F034B2">
              <w:rPr>
                <w:rFonts w:cs="Arial"/>
                <w:bCs/>
                <w:noProof/>
                <w:snapToGrid w:val="0"/>
                <w:sz w:val="22"/>
                <w:szCs w:val="22"/>
                <w:lang w:val="es-ES_tradnl"/>
              </w:rPr>
              <w:lastRenderedPageBreak/>
              <w:drawing>
                <wp:inline distT="0" distB="0" distL="0" distR="0" wp14:anchorId="39411287" wp14:editId="10708AE1">
                  <wp:extent cx="3623945" cy="219075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BBB583" w14:textId="402F3FE0" w:rsidR="00F034B2" w:rsidRDefault="00F034B2" w:rsidP="00D9624A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</w:p>
          <w:p w14:paraId="6FB253AE" w14:textId="2D13DA4E" w:rsidR="00F034B2" w:rsidRDefault="00F034B2" w:rsidP="00D9624A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 w:rsidRPr="00F034B2">
              <w:rPr>
                <w:rFonts w:cs="Arial"/>
                <w:bCs/>
                <w:noProof/>
                <w:snapToGrid w:val="0"/>
                <w:sz w:val="22"/>
                <w:szCs w:val="22"/>
                <w:lang w:val="es-ES_tradnl"/>
              </w:rPr>
              <w:drawing>
                <wp:inline distT="0" distB="0" distL="0" distR="0" wp14:anchorId="4E3F930D" wp14:editId="77F92BD7">
                  <wp:extent cx="3623945" cy="2104390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10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D6C9B" w14:textId="40907E97" w:rsidR="00D9624A" w:rsidRPr="006F213F" w:rsidRDefault="00D9624A" w:rsidP="00D9624A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</w:p>
        </w:tc>
      </w:tr>
      <w:tr w:rsidR="007527CC" w14:paraId="5C8B99B7" w14:textId="77777777" w:rsidTr="00BF74C8">
        <w:trPr>
          <w:trHeight w:val="3122"/>
        </w:trPr>
        <w:tc>
          <w:tcPr>
            <w:tcW w:w="682" w:type="pct"/>
          </w:tcPr>
          <w:p w14:paraId="7C3CAAFE" w14:textId="7E09C673" w:rsidR="007527CC" w:rsidRDefault="00F034B2" w:rsidP="007527CC">
            <w:r>
              <w:lastRenderedPageBreak/>
              <w:t>20/09</w:t>
            </w:r>
            <w:r w:rsidR="0007477E">
              <w:t>/2022</w:t>
            </w:r>
          </w:p>
        </w:tc>
        <w:tc>
          <w:tcPr>
            <w:tcW w:w="608" w:type="pct"/>
          </w:tcPr>
          <w:p w14:paraId="3E78CBCF" w14:textId="38EC9BE5" w:rsidR="007527CC" w:rsidRDefault="007527CC" w:rsidP="007527CC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609" w:type="pct"/>
          </w:tcPr>
          <w:p w14:paraId="3B2F8FA7" w14:textId="09AFE9F2" w:rsidR="007527CC" w:rsidRDefault="007527CC" w:rsidP="007527CC">
            <w:pPr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3101" w:type="pct"/>
          </w:tcPr>
          <w:p w14:paraId="60277C2B" w14:textId="08E10316" w:rsidR="007527CC" w:rsidRDefault="000D3879" w:rsidP="007527CC">
            <w:r w:rsidRPr="00BD43E5">
              <w:rPr>
                <w:b/>
                <w:bCs/>
              </w:rPr>
              <w:t>Visualización de documentación</w:t>
            </w:r>
            <w:r>
              <w:t xml:space="preserve">: el </w:t>
            </w:r>
            <w:r w:rsidR="00BD43E5">
              <w:t>sistema permite visualizar la</w:t>
            </w:r>
            <w:r>
              <w:t xml:space="preserve"> documentación publicada en el sistema</w:t>
            </w:r>
          </w:p>
          <w:p w14:paraId="56C4FFD9" w14:textId="5E981A3F" w:rsidR="00E42AFA" w:rsidRDefault="00E42AFA" w:rsidP="007527CC"/>
          <w:p w14:paraId="0C33CABE" w14:textId="2CADD127" w:rsidR="00E42AFA" w:rsidRDefault="00E42AFA" w:rsidP="007527CC">
            <w:r w:rsidRPr="00E42AFA">
              <w:t>https://portalpruebas2.icbf.gov.co/transparencia-y-acceso-informacion-publica/datos-abiertos</w:t>
            </w:r>
          </w:p>
          <w:p w14:paraId="52AD95BC" w14:textId="107AE989" w:rsidR="000D3879" w:rsidRDefault="000D3879" w:rsidP="007527CC"/>
          <w:p w14:paraId="452D7151" w14:textId="17E6A564" w:rsidR="008C5D14" w:rsidRDefault="00F034B2" w:rsidP="007527CC">
            <w:r w:rsidRPr="00F034B2">
              <w:rPr>
                <w:noProof/>
              </w:rPr>
              <w:lastRenderedPageBreak/>
              <w:drawing>
                <wp:inline distT="0" distB="0" distL="0" distR="0" wp14:anchorId="7E2C5501" wp14:editId="05C5FF7A">
                  <wp:extent cx="3623945" cy="2079625"/>
                  <wp:effectExtent l="0" t="0" r="0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07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63BE68" w14:textId="3B8C3D6D" w:rsidR="00F034B2" w:rsidRDefault="00F034B2" w:rsidP="007527CC"/>
          <w:p w14:paraId="0E1D476E" w14:textId="7239BD70" w:rsidR="00F034B2" w:rsidRDefault="00F034B2" w:rsidP="007527CC">
            <w:r w:rsidRPr="00F034B2">
              <w:rPr>
                <w:noProof/>
              </w:rPr>
              <w:drawing>
                <wp:inline distT="0" distB="0" distL="0" distR="0" wp14:anchorId="0C44F65B" wp14:editId="4CABB489">
                  <wp:extent cx="3623945" cy="2191385"/>
                  <wp:effectExtent l="0" t="0" r="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191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A6D023" w14:textId="26E0932D" w:rsidR="000D3879" w:rsidRPr="00D9624A" w:rsidRDefault="000D3879" w:rsidP="00882FE8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</w:p>
        </w:tc>
      </w:tr>
      <w:tr w:rsidR="000D3879" w14:paraId="50128C09" w14:textId="77777777" w:rsidTr="00BF74C8">
        <w:trPr>
          <w:trHeight w:val="3122"/>
        </w:trPr>
        <w:tc>
          <w:tcPr>
            <w:tcW w:w="682" w:type="pct"/>
          </w:tcPr>
          <w:p w14:paraId="2821F2E2" w14:textId="1FD53C40" w:rsidR="000D3879" w:rsidRDefault="00DD57DB" w:rsidP="000D3879">
            <w:r>
              <w:lastRenderedPageBreak/>
              <w:t>20/09</w:t>
            </w:r>
            <w:r w:rsidR="0007477E">
              <w:t>/2022</w:t>
            </w:r>
          </w:p>
        </w:tc>
        <w:tc>
          <w:tcPr>
            <w:tcW w:w="608" w:type="pct"/>
          </w:tcPr>
          <w:p w14:paraId="396F8FBC" w14:textId="05579A7B" w:rsidR="000D3879" w:rsidRDefault="000D3879" w:rsidP="000D3879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07E9EBA7" w14:textId="598C1332" w:rsidR="000D3879" w:rsidRDefault="000D3879" w:rsidP="000D3879">
            <w:pPr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3101" w:type="pct"/>
          </w:tcPr>
          <w:p w14:paraId="44030313" w14:textId="2D0E6B54" w:rsidR="000D3879" w:rsidRDefault="00FF0BD2" w:rsidP="000D3879">
            <w:r w:rsidRPr="00FF0BD2">
              <w:rPr>
                <w:b/>
                <w:bCs/>
              </w:rPr>
              <w:t>Creación de Web Form</w:t>
            </w:r>
            <w:r w:rsidR="00D474C1">
              <w:t xml:space="preserve">: </w:t>
            </w:r>
            <w:r>
              <w:t>Registro y creación de formulario Web Exitoso</w:t>
            </w:r>
          </w:p>
          <w:p w14:paraId="50A017D2" w14:textId="6371F9D2" w:rsidR="00FF0BD2" w:rsidRDefault="00DD57DB" w:rsidP="000D3879">
            <w:r w:rsidRPr="00DD57DB">
              <w:rPr>
                <w:noProof/>
              </w:rPr>
              <w:drawing>
                <wp:inline distT="0" distB="0" distL="0" distR="0" wp14:anchorId="0506B2C3" wp14:editId="6D04926B">
                  <wp:extent cx="3623945" cy="2115820"/>
                  <wp:effectExtent l="0" t="0" r="0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11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89DD4F" w14:textId="11FBE862" w:rsidR="00DD57DB" w:rsidRDefault="00DD57DB" w:rsidP="000D3879"/>
          <w:p w14:paraId="080EB26D" w14:textId="4E546A55" w:rsidR="00DD57DB" w:rsidRDefault="00DD57DB" w:rsidP="000D3879">
            <w:r w:rsidRPr="00DD57DB">
              <w:rPr>
                <w:noProof/>
              </w:rPr>
              <w:lastRenderedPageBreak/>
              <w:drawing>
                <wp:inline distT="0" distB="0" distL="0" distR="0" wp14:anchorId="29DC0409" wp14:editId="789384A3">
                  <wp:extent cx="3623945" cy="1758315"/>
                  <wp:effectExtent l="0" t="0" r="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75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021CAB" w14:textId="4299BA62" w:rsidR="000D3879" w:rsidRPr="00D9624A" w:rsidRDefault="000D3879" w:rsidP="000D3879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</w:p>
        </w:tc>
      </w:tr>
      <w:tr w:rsidR="00215ED4" w14:paraId="47DFD57E" w14:textId="77777777" w:rsidTr="00BF74C8">
        <w:trPr>
          <w:trHeight w:val="3122"/>
        </w:trPr>
        <w:tc>
          <w:tcPr>
            <w:tcW w:w="682" w:type="pct"/>
          </w:tcPr>
          <w:p w14:paraId="4089D02A" w14:textId="3A94B50A" w:rsidR="00215ED4" w:rsidRDefault="00DD57DB" w:rsidP="00215ED4">
            <w:r>
              <w:lastRenderedPageBreak/>
              <w:t>20/09</w:t>
            </w:r>
            <w:r w:rsidR="0007477E">
              <w:t>/2022</w:t>
            </w:r>
          </w:p>
        </w:tc>
        <w:tc>
          <w:tcPr>
            <w:tcW w:w="608" w:type="pct"/>
          </w:tcPr>
          <w:p w14:paraId="0203AFB5" w14:textId="4C599B32" w:rsidR="00215ED4" w:rsidRDefault="00215ED4" w:rsidP="00215ED4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62785B10" w14:textId="0EA26E94" w:rsidR="00215ED4" w:rsidRDefault="00215ED4" w:rsidP="00215ED4">
            <w:pPr>
              <w:rPr>
                <w:bCs/>
              </w:rPr>
            </w:pPr>
            <w:r>
              <w:rPr>
                <w:bCs/>
              </w:rPr>
              <w:t>0</w:t>
            </w:r>
            <w:r w:rsidR="00367C1A">
              <w:rPr>
                <w:bCs/>
              </w:rPr>
              <w:t>6</w:t>
            </w:r>
          </w:p>
        </w:tc>
        <w:tc>
          <w:tcPr>
            <w:tcW w:w="3101" w:type="pct"/>
          </w:tcPr>
          <w:p w14:paraId="22EE9313" w14:textId="6AAD32C4" w:rsidR="00215ED4" w:rsidRDefault="00215ED4" w:rsidP="00215ED4">
            <w:r>
              <w:t xml:space="preserve">El sistema permite el ingreso </w:t>
            </w:r>
            <w:r w:rsidR="002D5FDF">
              <w:t>a usuarios registrados</w:t>
            </w:r>
          </w:p>
          <w:p w14:paraId="11817853" w14:textId="1473371F" w:rsidR="009E1BE9" w:rsidRDefault="00000000" w:rsidP="00215ED4">
            <w:hyperlink r:id="rId27" w:history="1">
              <w:r w:rsidR="009E1BE9" w:rsidRPr="00FC596F">
                <w:rPr>
                  <w:rStyle w:val="Hipervnculo"/>
                </w:rPr>
                <w:t>https://portalpruebas2.icbf.gov.co/users/geovannyrios</w:t>
              </w:r>
            </w:hyperlink>
            <w:r w:rsidR="009E1BE9">
              <w:t xml:space="preserve"> </w:t>
            </w:r>
          </w:p>
          <w:p w14:paraId="0CDCE876" w14:textId="77777777" w:rsidR="009E1BE9" w:rsidRDefault="009E1BE9" w:rsidP="00215ED4"/>
          <w:p w14:paraId="10E566D6" w14:textId="4928F5D1" w:rsidR="00215ED4" w:rsidRDefault="00DD57DB" w:rsidP="00215ED4">
            <w:r w:rsidRPr="00DD57DB">
              <w:rPr>
                <w:noProof/>
              </w:rPr>
              <w:drawing>
                <wp:inline distT="0" distB="0" distL="0" distR="0" wp14:anchorId="436B299E" wp14:editId="01287250">
                  <wp:extent cx="3623945" cy="1804035"/>
                  <wp:effectExtent l="0" t="0" r="0" b="5715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80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4EF6FE" w14:textId="7C09F991" w:rsidR="00215ED4" w:rsidRDefault="00215ED4" w:rsidP="00215ED4"/>
          <w:p w14:paraId="263F374F" w14:textId="74558D89" w:rsidR="00215ED4" w:rsidRDefault="00A328DB" w:rsidP="00215ED4">
            <w:r w:rsidRPr="00A328DB">
              <w:rPr>
                <w:noProof/>
              </w:rPr>
              <w:drawing>
                <wp:inline distT="0" distB="0" distL="0" distR="0" wp14:anchorId="1123B1FD" wp14:editId="216FFC12">
                  <wp:extent cx="3623945" cy="2155190"/>
                  <wp:effectExtent l="0" t="0" r="0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15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6B7657" w14:textId="77777777" w:rsidR="00215ED4" w:rsidRDefault="00215ED4" w:rsidP="00215ED4"/>
          <w:p w14:paraId="3E4A6A61" w14:textId="62399DE6" w:rsidR="00215ED4" w:rsidRDefault="00215ED4" w:rsidP="00215ED4"/>
        </w:tc>
      </w:tr>
      <w:tr w:rsidR="00A67672" w14:paraId="2704DFED" w14:textId="77777777" w:rsidTr="00BF74C8">
        <w:trPr>
          <w:trHeight w:val="3122"/>
        </w:trPr>
        <w:tc>
          <w:tcPr>
            <w:tcW w:w="682" w:type="pct"/>
          </w:tcPr>
          <w:p w14:paraId="5955B62F" w14:textId="25D52E60" w:rsidR="00A67672" w:rsidRDefault="009E1BE9" w:rsidP="00215ED4">
            <w:r>
              <w:lastRenderedPageBreak/>
              <w:t>20/09</w:t>
            </w:r>
            <w:r w:rsidR="00A67672">
              <w:t>/2022</w:t>
            </w:r>
          </w:p>
        </w:tc>
        <w:tc>
          <w:tcPr>
            <w:tcW w:w="608" w:type="pct"/>
          </w:tcPr>
          <w:p w14:paraId="483B1CB0" w14:textId="6596EE49" w:rsidR="00A67672" w:rsidRDefault="00A67672" w:rsidP="00215ED4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1EC87032" w14:textId="3F47EBB4" w:rsidR="00A67672" w:rsidRDefault="00A67672" w:rsidP="00215ED4">
            <w:pPr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3101" w:type="pct"/>
          </w:tcPr>
          <w:p w14:paraId="0A623E43" w14:textId="4848D636" w:rsidR="00A67672" w:rsidRDefault="00EB07BF" w:rsidP="00215ED4">
            <w:r>
              <w:t>MD Mega Menú – Administración</w:t>
            </w:r>
          </w:p>
          <w:p w14:paraId="3395CF04" w14:textId="3B88E316" w:rsidR="00EB07BF" w:rsidRDefault="00EB07BF" w:rsidP="00215ED4">
            <w:r>
              <w:t>El sistema permite la administración de manera correcta, de l</w:t>
            </w:r>
            <w:r w:rsidR="00A328DB">
              <w:t xml:space="preserve">a opción </w:t>
            </w:r>
            <w:r>
              <w:t>Mega Menú</w:t>
            </w:r>
          </w:p>
          <w:p w14:paraId="30F67FB7" w14:textId="796B1FAB" w:rsidR="00EB07BF" w:rsidRDefault="009E1BE9" w:rsidP="00215ED4">
            <w:r w:rsidRPr="009E1BE9">
              <w:rPr>
                <w:noProof/>
              </w:rPr>
              <w:drawing>
                <wp:inline distT="0" distB="0" distL="0" distR="0" wp14:anchorId="5C45419E" wp14:editId="67F33CA9">
                  <wp:extent cx="3623945" cy="1980565"/>
                  <wp:effectExtent l="0" t="0" r="0" b="635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98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AAE221" w14:textId="77B85F6B" w:rsidR="009E1BE9" w:rsidRDefault="00A328DB" w:rsidP="00215ED4">
            <w:r w:rsidRPr="00A328DB">
              <w:rPr>
                <w:noProof/>
              </w:rPr>
              <w:drawing>
                <wp:inline distT="0" distB="0" distL="0" distR="0" wp14:anchorId="7731937D" wp14:editId="43F419EC">
                  <wp:extent cx="3623945" cy="2005965"/>
                  <wp:effectExtent l="0" t="0" r="0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00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E91AA" w14:textId="77777777" w:rsidR="009E1BE9" w:rsidRDefault="009E1BE9" w:rsidP="00215ED4"/>
          <w:p w14:paraId="0A84E2FE" w14:textId="684EC55D" w:rsidR="00EB07BF" w:rsidRDefault="00EB07BF" w:rsidP="00215ED4"/>
        </w:tc>
      </w:tr>
      <w:tr w:rsidR="009E1BE9" w14:paraId="3C6FEF84" w14:textId="77777777" w:rsidTr="00BF74C8">
        <w:trPr>
          <w:trHeight w:val="3122"/>
        </w:trPr>
        <w:tc>
          <w:tcPr>
            <w:tcW w:w="682" w:type="pct"/>
          </w:tcPr>
          <w:p w14:paraId="46E6B0E7" w14:textId="7636800D" w:rsidR="009E1BE9" w:rsidRDefault="00A328DB" w:rsidP="00215ED4">
            <w:r>
              <w:t>20/09/2022</w:t>
            </w:r>
          </w:p>
        </w:tc>
        <w:tc>
          <w:tcPr>
            <w:tcW w:w="608" w:type="pct"/>
          </w:tcPr>
          <w:p w14:paraId="1B1D5ADF" w14:textId="32A15932" w:rsidR="009E1BE9" w:rsidRDefault="00A328DB" w:rsidP="00215ED4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5033E564" w14:textId="386FA461" w:rsidR="009E1BE9" w:rsidRDefault="00A328DB" w:rsidP="00215ED4">
            <w:pPr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3101" w:type="pct"/>
          </w:tcPr>
          <w:p w14:paraId="215416C6" w14:textId="77777777" w:rsidR="009E1BE9" w:rsidRDefault="00A328DB" w:rsidP="00215ED4">
            <w:r>
              <w:t>Cargue Archivos</w:t>
            </w:r>
          </w:p>
          <w:p w14:paraId="671BB728" w14:textId="6EBDE867" w:rsidR="00A328DB" w:rsidRDefault="00A328DB" w:rsidP="00215ED4">
            <w:r>
              <w:t xml:space="preserve">El sistema permite </w:t>
            </w:r>
            <w:r w:rsidR="006A0F53">
              <w:t xml:space="preserve">cargar correctamente los </w:t>
            </w:r>
            <w:r>
              <w:t>archivos</w:t>
            </w:r>
          </w:p>
          <w:p w14:paraId="31EF6907" w14:textId="6DA99550" w:rsidR="00A328DB" w:rsidRDefault="006A0F53" w:rsidP="00215ED4">
            <w:r w:rsidRPr="006A0F53">
              <w:rPr>
                <w:noProof/>
              </w:rPr>
              <w:drawing>
                <wp:inline distT="0" distB="0" distL="0" distR="0" wp14:anchorId="3373E22E" wp14:editId="7FB8BFF8">
                  <wp:extent cx="3623945" cy="1155065"/>
                  <wp:effectExtent l="0" t="0" r="0" b="698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155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D20098" w14:textId="1C6D9BAA" w:rsidR="006A0F53" w:rsidRDefault="006A0F53" w:rsidP="00215ED4"/>
          <w:p w14:paraId="33F9976F" w14:textId="68F28E8B" w:rsidR="006A0F53" w:rsidRDefault="006A0F53" w:rsidP="00215ED4">
            <w:r w:rsidRPr="006A0F53">
              <w:rPr>
                <w:noProof/>
              </w:rPr>
              <w:lastRenderedPageBreak/>
              <w:drawing>
                <wp:inline distT="0" distB="0" distL="0" distR="0" wp14:anchorId="3C5368AD" wp14:editId="66E38A30">
                  <wp:extent cx="3623945" cy="1367155"/>
                  <wp:effectExtent l="0" t="0" r="0" b="444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36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F418FF" w14:textId="683073CE" w:rsidR="00A328DB" w:rsidRDefault="00A328DB" w:rsidP="006A0F53"/>
        </w:tc>
      </w:tr>
      <w:tr w:rsidR="009E1BE9" w14:paraId="44E7EB47" w14:textId="77777777" w:rsidTr="00B17627">
        <w:trPr>
          <w:trHeight w:val="164"/>
        </w:trPr>
        <w:tc>
          <w:tcPr>
            <w:tcW w:w="682" w:type="pct"/>
          </w:tcPr>
          <w:p w14:paraId="43B56199" w14:textId="6E789F8E" w:rsidR="009E1BE9" w:rsidRDefault="006A0F53" w:rsidP="00215ED4">
            <w:r>
              <w:lastRenderedPageBreak/>
              <w:t>29</w:t>
            </w:r>
            <w:r w:rsidR="00182913">
              <w:t>/09/2022</w:t>
            </w:r>
          </w:p>
        </w:tc>
        <w:tc>
          <w:tcPr>
            <w:tcW w:w="608" w:type="pct"/>
          </w:tcPr>
          <w:p w14:paraId="206E13C9" w14:textId="55FE6340" w:rsidR="009E1BE9" w:rsidRDefault="00182913" w:rsidP="00215ED4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39F9BA65" w14:textId="7A933A99" w:rsidR="009E1BE9" w:rsidRDefault="00182913" w:rsidP="00215ED4">
            <w:pPr>
              <w:rPr>
                <w:bCs/>
              </w:rPr>
            </w:pPr>
            <w:r>
              <w:rPr>
                <w:bCs/>
              </w:rPr>
              <w:t>09</w:t>
            </w:r>
          </w:p>
        </w:tc>
        <w:tc>
          <w:tcPr>
            <w:tcW w:w="3101" w:type="pct"/>
          </w:tcPr>
          <w:p w14:paraId="2A3EEE60" w14:textId="5C8A2D2B" w:rsidR="009E1BE9" w:rsidRDefault="00182913" w:rsidP="00215ED4">
            <w:r>
              <w:t xml:space="preserve">Publicación de </w:t>
            </w:r>
            <w:r w:rsidR="00B818E7">
              <w:t>contenido</w:t>
            </w:r>
          </w:p>
          <w:p w14:paraId="3BF3C32E" w14:textId="37E6150A" w:rsidR="00881E9C" w:rsidRDefault="00881E9C" w:rsidP="00215ED4"/>
          <w:p w14:paraId="10C1FA53" w14:textId="6C2D54DB" w:rsidR="00881E9C" w:rsidRDefault="00881E9C" w:rsidP="00215ED4">
            <w:r>
              <w:t>El sistema permite realizar publicación de contenido de tipo noticias</w:t>
            </w:r>
          </w:p>
          <w:p w14:paraId="221D4B20" w14:textId="58D7BDF3" w:rsidR="006A0F53" w:rsidRDefault="006A0F53" w:rsidP="00215ED4"/>
          <w:p w14:paraId="679EFD60" w14:textId="004BCEA5" w:rsidR="006A0F53" w:rsidRDefault="002716C1" w:rsidP="00215ED4">
            <w:r w:rsidRPr="002716C1">
              <w:rPr>
                <w:noProof/>
              </w:rPr>
              <w:drawing>
                <wp:inline distT="0" distB="0" distL="0" distR="0" wp14:anchorId="494A89D9" wp14:editId="4B9723F8">
                  <wp:extent cx="3623945" cy="2894965"/>
                  <wp:effectExtent l="0" t="0" r="0" b="63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89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43327B" w14:textId="67F48EC5" w:rsidR="002716C1" w:rsidRDefault="002716C1" w:rsidP="00215ED4"/>
          <w:p w14:paraId="2C160DFC" w14:textId="4F184885" w:rsidR="002716C1" w:rsidRDefault="002716C1" w:rsidP="00215ED4">
            <w:r w:rsidRPr="002716C1">
              <w:rPr>
                <w:noProof/>
              </w:rPr>
              <w:drawing>
                <wp:inline distT="0" distB="0" distL="0" distR="0" wp14:anchorId="71A2E464" wp14:editId="1120B483">
                  <wp:extent cx="3623945" cy="137668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37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08D42" w14:textId="1B441394" w:rsidR="00B818E7" w:rsidRDefault="00B818E7" w:rsidP="00215ED4"/>
        </w:tc>
      </w:tr>
      <w:tr w:rsidR="00B17627" w14:paraId="2DCCD544" w14:textId="77777777" w:rsidTr="00BF74C8">
        <w:trPr>
          <w:trHeight w:val="3122"/>
        </w:trPr>
        <w:tc>
          <w:tcPr>
            <w:tcW w:w="682" w:type="pct"/>
          </w:tcPr>
          <w:p w14:paraId="6B428829" w14:textId="24F51E3B" w:rsidR="00B17627" w:rsidRDefault="00B17627" w:rsidP="00215ED4">
            <w:r>
              <w:lastRenderedPageBreak/>
              <w:t>29/09/2022</w:t>
            </w:r>
          </w:p>
        </w:tc>
        <w:tc>
          <w:tcPr>
            <w:tcW w:w="608" w:type="pct"/>
          </w:tcPr>
          <w:p w14:paraId="726E77D1" w14:textId="0447133B" w:rsidR="00B17627" w:rsidRDefault="00B17627" w:rsidP="00215ED4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12F76E8F" w14:textId="272E3F7D" w:rsidR="00B17627" w:rsidRDefault="00B17627" w:rsidP="00215ED4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101" w:type="pct"/>
          </w:tcPr>
          <w:p w14:paraId="22CA5A90" w14:textId="67355CA6" w:rsidR="00B17627" w:rsidRDefault="00B17627" w:rsidP="00215ED4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t xml:space="preserve">Acceso Intranet </w:t>
            </w:r>
            <w:r w:rsidRPr="002716C1"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Pruintraha.icbf.gov.co</w:t>
            </w:r>
          </w:p>
          <w:p w14:paraId="44D3FBF9" w14:textId="20244492" w:rsidR="0024280F" w:rsidRDefault="0024280F" w:rsidP="00215ED4">
            <w:pP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El sistema permite el acceso correcto al home o pantalla principal</w:t>
            </w:r>
          </w:p>
          <w:p w14:paraId="6D5E0ACC" w14:textId="77B41D66" w:rsidR="00B17627" w:rsidRDefault="0024280F" w:rsidP="00215ED4">
            <w:pPr>
              <w:rPr>
                <w:rFonts w:cs="Arial"/>
                <w:bCs/>
                <w:snapToGrid w:val="0"/>
                <w:lang w:val="es-ES_tradnl"/>
              </w:rPr>
            </w:pPr>
            <w:r w:rsidRPr="0024280F">
              <w:rPr>
                <w:rFonts w:cs="Arial"/>
                <w:bCs/>
                <w:noProof/>
                <w:snapToGrid w:val="0"/>
                <w:lang w:val="es-ES_tradnl"/>
              </w:rPr>
              <w:drawing>
                <wp:inline distT="0" distB="0" distL="0" distR="0" wp14:anchorId="2A724E20" wp14:editId="7E2BF71D">
                  <wp:extent cx="3623945" cy="1594485"/>
                  <wp:effectExtent l="0" t="0" r="0" b="571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59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D8DAA6" w14:textId="25949426" w:rsidR="0024280F" w:rsidRDefault="0024280F" w:rsidP="00215ED4">
            <w:pPr>
              <w:rPr>
                <w:rFonts w:cs="Arial"/>
                <w:bCs/>
                <w:snapToGrid w:val="0"/>
                <w:lang w:val="es-ES_tradnl"/>
              </w:rPr>
            </w:pPr>
            <w:r w:rsidRPr="0024280F">
              <w:rPr>
                <w:rFonts w:cs="Arial"/>
                <w:bCs/>
                <w:noProof/>
                <w:snapToGrid w:val="0"/>
                <w:lang w:val="es-ES_tradnl"/>
              </w:rPr>
              <w:drawing>
                <wp:inline distT="0" distB="0" distL="0" distR="0" wp14:anchorId="500430FF" wp14:editId="4BD89382">
                  <wp:extent cx="3623945" cy="1860550"/>
                  <wp:effectExtent l="0" t="0" r="0" b="635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86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5B9052" w14:textId="77777777" w:rsidR="0024280F" w:rsidRDefault="0024280F" w:rsidP="00215ED4">
            <w:pPr>
              <w:rPr>
                <w:rFonts w:cs="Arial"/>
                <w:bCs/>
                <w:snapToGrid w:val="0"/>
                <w:lang w:val="es-ES_tradnl"/>
              </w:rPr>
            </w:pPr>
          </w:p>
          <w:p w14:paraId="39593180" w14:textId="48011A62" w:rsidR="00B17627" w:rsidRDefault="00B17627" w:rsidP="00215ED4"/>
        </w:tc>
      </w:tr>
      <w:tr w:rsidR="0024280F" w14:paraId="3614B3D7" w14:textId="77777777" w:rsidTr="00BF74C8">
        <w:trPr>
          <w:trHeight w:val="3122"/>
        </w:trPr>
        <w:tc>
          <w:tcPr>
            <w:tcW w:w="682" w:type="pct"/>
          </w:tcPr>
          <w:p w14:paraId="2BD408EE" w14:textId="0A5F7797" w:rsidR="0024280F" w:rsidRDefault="0024280F" w:rsidP="00215ED4">
            <w:r>
              <w:t>29/09/2022</w:t>
            </w:r>
          </w:p>
        </w:tc>
        <w:tc>
          <w:tcPr>
            <w:tcW w:w="608" w:type="pct"/>
          </w:tcPr>
          <w:p w14:paraId="0067505B" w14:textId="20A6457D" w:rsidR="0024280F" w:rsidRDefault="0024280F" w:rsidP="00215ED4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168267E3" w14:textId="1B76C966" w:rsidR="0024280F" w:rsidRDefault="0024280F" w:rsidP="00215ED4">
            <w:pPr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3101" w:type="pct"/>
          </w:tcPr>
          <w:p w14:paraId="1EE8E211" w14:textId="777AD8AC" w:rsidR="0024280F" w:rsidRDefault="0024280F" w:rsidP="00215ED4">
            <w:r>
              <w:t>Cargue Archivos</w:t>
            </w:r>
          </w:p>
          <w:p w14:paraId="3ED742A9" w14:textId="45D0396A" w:rsidR="00CA15FD" w:rsidRDefault="00CA15FD" w:rsidP="00215ED4">
            <w:r>
              <w:t>El sistema permite cargar exitosamente archivos</w:t>
            </w:r>
          </w:p>
          <w:p w14:paraId="49A27967" w14:textId="77777777" w:rsidR="0024280F" w:rsidRDefault="00CA15FD" w:rsidP="00215ED4">
            <w:r w:rsidRPr="00CA15FD">
              <w:rPr>
                <w:noProof/>
              </w:rPr>
              <w:drawing>
                <wp:inline distT="0" distB="0" distL="0" distR="0" wp14:anchorId="7105CF06" wp14:editId="06E41809">
                  <wp:extent cx="3623945" cy="1303655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30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085372" w14:textId="77777777" w:rsidR="00CA15FD" w:rsidRDefault="00CA15FD" w:rsidP="00215ED4"/>
          <w:p w14:paraId="2634DAD8" w14:textId="77777777" w:rsidR="00CA15FD" w:rsidRDefault="00CA15FD" w:rsidP="00215ED4">
            <w:r w:rsidRPr="00CA15FD">
              <w:rPr>
                <w:noProof/>
              </w:rPr>
              <w:lastRenderedPageBreak/>
              <w:drawing>
                <wp:inline distT="0" distB="0" distL="0" distR="0" wp14:anchorId="6711BF76" wp14:editId="2EEB01BD">
                  <wp:extent cx="3623945" cy="3097530"/>
                  <wp:effectExtent l="0" t="0" r="0" b="762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3097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CBE6F3" w14:textId="77777777" w:rsidR="00CA15FD" w:rsidRDefault="00CA15FD" w:rsidP="00215ED4"/>
          <w:p w14:paraId="23D8251E" w14:textId="5C258021" w:rsidR="00CA15FD" w:rsidRDefault="00CA15FD" w:rsidP="00215ED4">
            <w:r w:rsidRPr="00CA15FD">
              <w:rPr>
                <w:noProof/>
              </w:rPr>
              <w:drawing>
                <wp:inline distT="0" distB="0" distL="0" distR="0" wp14:anchorId="25B155A5" wp14:editId="1F2F64C0">
                  <wp:extent cx="3623945" cy="840105"/>
                  <wp:effectExtent l="0" t="0" r="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840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5FD" w14:paraId="11191371" w14:textId="77777777" w:rsidTr="00BF74C8">
        <w:trPr>
          <w:trHeight w:val="3122"/>
        </w:trPr>
        <w:tc>
          <w:tcPr>
            <w:tcW w:w="682" w:type="pct"/>
          </w:tcPr>
          <w:p w14:paraId="6237C178" w14:textId="091B86A8" w:rsidR="00CA15FD" w:rsidRDefault="00CA15FD" w:rsidP="00215ED4">
            <w:r>
              <w:lastRenderedPageBreak/>
              <w:t>29/09/2022</w:t>
            </w:r>
          </w:p>
        </w:tc>
        <w:tc>
          <w:tcPr>
            <w:tcW w:w="608" w:type="pct"/>
          </w:tcPr>
          <w:p w14:paraId="1005F9B4" w14:textId="093FA7D1" w:rsidR="00CA15FD" w:rsidRDefault="00CA15FD" w:rsidP="00215ED4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50493173" w14:textId="5D84BA17" w:rsidR="00CA15FD" w:rsidRDefault="00CA15FD" w:rsidP="00215ED4">
            <w:pPr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101" w:type="pct"/>
          </w:tcPr>
          <w:p w14:paraId="48F1CB26" w14:textId="77777777" w:rsidR="00CA15FD" w:rsidRDefault="00CA15FD" w:rsidP="00215ED4">
            <w:r>
              <w:t>Acceso módulo de usuarios registrados</w:t>
            </w:r>
          </w:p>
          <w:p w14:paraId="7129D75E" w14:textId="3BD9258C" w:rsidR="00CA15FD" w:rsidRDefault="00000000" w:rsidP="00215ED4">
            <w:hyperlink r:id="rId41" w:history="1">
              <w:r w:rsidR="00CA15FD" w:rsidRPr="00A76D17">
                <w:rPr>
                  <w:rStyle w:val="Hipervnculo"/>
                </w:rPr>
                <w:t>https://pruintraha.icbf.gov.co/editorial-last-content</w:t>
              </w:r>
            </w:hyperlink>
          </w:p>
          <w:p w14:paraId="3511E5C2" w14:textId="4D584E1A" w:rsidR="00CA15FD" w:rsidRDefault="00CA15FD" w:rsidP="00215ED4">
            <w:r>
              <w:t>El sistema permite el acceso correcto para usuarios registrados</w:t>
            </w:r>
          </w:p>
          <w:p w14:paraId="4FB91C54" w14:textId="62B93020" w:rsidR="00CA15FD" w:rsidRDefault="00CA15FD" w:rsidP="00215ED4">
            <w:r w:rsidRPr="00CA15FD">
              <w:rPr>
                <w:noProof/>
              </w:rPr>
              <w:drawing>
                <wp:inline distT="0" distB="0" distL="0" distR="0" wp14:anchorId="75F3FF5A" wp14:editId="2C981DBA">
                  <wp:extent cx="3623945" cy="1686560"/>
                  <wp:effectExtent l="0" t="0" r="0" b="889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686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78275E" w14:textId="1D8B48FF" w:rsidR="00CA15FD" w:rsidRDefault="00CA15FD" w:rsidP="00215ED4"/>
          <w:p w14:paraId="037C1E41" w14:textId="77777777" w:rsidR="00CA15FD" w:rsidRDefault="00CA15FD" w:rsidP="00215ED4"/>
          <w:p w14:paraId="22FAF86C" w14:textId="7F0B5787" w:rsidR="00CA15FD" w:rsidRDefault="00CA15FD" w:rsidP="00215ED4"/>
        </w:tc>
      </w:tr>
      <w:tr w:rsidR="00CA15FD" w14:paraId="56548055" w14:textId="77777777" w:rsidTr="00BF74C8">
        <w:trPr>
          <w:trHeight w:val="3122"/>
        </w:trPr>
        <w:tc>
          <w:tcPr>
            <w:tcW w:w="682" w:type="pct"/>
          </w:tcPr>
          <w:p w14:paraId="6B55A0E5" w14:textId="5EFFBDF0" w:rsidR="00CA15FD" w:rsidRDefault="00CA15FD" w:rsidP="00CA15FD">
            <w:r>
              <w:lastRenderedPageBreak/>
              <w:t>29/09/2022</w:t>
            </w:r>
          </w:p>
        </w:tc>
        <w:tc>
          <w:tcPr>
            <w:tcW w:w="608" w:type="pct"/>
          </w:tcPr>
          <w:p w14:paraId="4F0A5838" w14:textId="14268E43" w:rsidR="00CA15FD" w:rsidRDefault="00CA15FD" w:rsidP="00CA15FD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5AE72CE4" w14:textId="2C84AC7C" w:rsidR="00CA15FD" w:rsidRDefault="00CA15FD" w:rsidP="00CA15FD">
            <w:pPr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101" w:type="pct"/>
          </w:tcPr>
          <w:p w14:paraId="4DC5B538" w14:textId="77777777" w:rsidR="00CA15FD" w:rsidRDefault="00EC470E" w:rsidP="00CA15FD">
            <w:r>
              <w:t>Publicación de contenido</w:t>
            </w:r>
          </w:p>
          <w:p w14:paraId="59B52C10" w14:textId="77777777" w:rsidR="00EC470E" w:rsidRDefault="00EC470E" w:rsidP="00CA15FD">
            <w:r>
              <w:t>El sistema permite administrar y publicar correctamente el contenido</w:t>
            </w:r>
          </w:p>
          <w:p w14:paraId="37D3A6B2" w14:textId="731014CF" w:rsidR="00EC470E" w:rsidRDefault="003353C4" w:rsidP="00CA15FD">
            <w:r w:rsidRPr="003353C4">
              <w:rPr>
                <w:noProof/>
              </w:rPr>
              <w:drawing>
                <wp:inline distT="0" distB="0" distL="0" distR="0" wp14:anchorId="21D4FB9E" wp14:editId="02C5A323">
                  <wp:extent cx="3623945" cy="2903220"/>
                  <wp:effectExtent l="0" t="0" r="0" b="0"/>
                  <wp:docPr id="4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903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FB31A7" w14:textId="21ACA62B" w:rsidR="003353C4" w:rsidRDefault="003353C4" w:rsidP="00CA15FD"/>
          <w:p w14:paraId="776F7292" w14:textId="6B8D6635" w:rsidR="003353C4" w:rsidRDefault="003353C4" w:rsidP="00CA15FD">
            <w:r w:rsidRPr="003353C4">
              <w:rPr>
                <w:noProof/>
              </w:rPr>
              <w:drawing>
                <wp:inline distT="0" distB="0" distL="0" distR="0" wp14:anchorId="5803A0F1" wp14:editId="1E422B8C">
                  <wp:extent cx="3623945" cy="2666365"/>
                  <wp:effectExtent l="0" t="0" r="0" b="635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666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9702FB" w14:textId="7E5A173E" w:rsidR="003353C4" w:rsidRDefault="003353C4" w:rsidP="00CA15FD"/>
          <w:p w14:paraId="613AB157" w14:textId="1CC7A36D" w:rsidR="003353C4" w:rsidRDefault="003353C4" w:rsidP="00CA15FD">
            <w:r w:rsidRPr="003353C4">
              <w:rPr>
                <w:noProof/>
              </w:rPr>
              <w:lastRenderedPageBreak/>
              <w:drawing>
                <wp:inline distT="0" distB="0" distL="0" distR="0" wp14:anchorId="357449C8" wp14:editId="493F4F07">
                  <wp:extent cx="3623945" cy="3168015"/>
                  <wp:effectExtent l="0" t="0" r="0" b="0"/>
                  <wp:docPr id="49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316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D544F2" w14:textId="5DC2C22B" w:rsidR="003353C4" w:rsidRDefault="003353C4" w:rsidP="00CA15FD"/>
          <w:p w14:paraId="139FC5B0" w14:textId="69D184EB" w:rsidR="003353C4" w:rsidRDefault="003353C4" w:rsidP="00CA15FD">
            <w:r w:rsidRPr="003353C4">
              <w:rPr>
                <w:noProof/>
              </w:rPr>
              <w:drawing>
                <wp:inline distT="0" distB="0" distL="0" distR="0" wp14:anchorId="25E52CA0" wp14:editId="63EDB643">
                  <wp:extent cx="3623945" cy="2129155"/>
                  <wp:effectExtent l="0" t="0" r="0" b="4445"/>
                  <wp:docPr id="50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12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B20AC8" w14:textId="16683C07" w:rsidR="00EC470E" w:rsidRDefault="00EC470E" w:rsidP="00CA15FD"/>
        </w:tc>
      </w:tr>
      <w:tr w:rsidR="00EC470E" w14:paraId="415E3F36" w14:textId="77777777" w:rsidTr="00BF74C8">
        <w:trPr>
          <w:trHeight w:val="3122"/>
        </w:trPr>
        <w:tc>
          <w:tcPr>
            <w:tcW w:w="682" w:type="pct"/>
          </w:tcPr>
          <w:p w14:paraId="2924B95C" w14:textId="030ACF23" w:rsidR="00EC470E" w:rsidRDefault="00EC470E" w:rsidP="00EC470E">
            <w:r>
              <w:lastRenderedPageBreak/>
              <w:t>29/09/2022</w:t>
            </w:r>
          </w:p>
        </w:tc>
        <w:tc>
          <w:tcPr>
            <w:tcW w:w="608" w:type="pct"/>
          </w:tcPr>
          <w:p w14:paraId="00E7C90E" w14:textId="50B92CAF" w:rsidR="00EC470E" w:rsidRDefault="00EC470E" w:rsidP="00EC470E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31578009" w14:textId="04D7B044" w:rsidR="00EC470E" w:rsidRDefault="00EC470E" w:rsidP="00EC470E">
            <w:pPr>
              <w:rPr>
                <w:bCs/>
              </w:rPr>
            </w:pPr>
            <w:r>
              <w:rPr>
                <w:bCs/>
              </w:rPr>
              <w:t>14</w:t>
            </w:r>
          </w:p>
          <w:p w14:paraId="5718CE44" w14:textId="4F7E0A21" w:rsidR="00EC470E" w:rsidRDefault="00EC470E" w:rsidP="00EC470E">
            <w:pPr>
              <w:rPr>
                <w:bCs/>
              </w:rPr>
            </w:pPr>
          </w:p>
        </w:tc>
        <w:tc>
          <w:tcPr>
            <w:tcW w:w="3101" w:type="pct"/>
          </w:tcPr>
          <w:p w14:paraId="70D70560" w14:textId="3C098223" w:rsidR="00EC470E" w:rsidRDefault="003353C4" w:rsidP="00EC470E">
            <w:r>
              <w:t>Administración taxonomía</w:t>
            </w:r>
          </w:p>
          <w:p w14:paraId="5296E1BA" w14:textId="50A4CD86" w:rsidR="003353C4" w:rsidRDefault="003353C4" w:rsidP="00EC470E">
            <w:r w:rsidRPr="003353C4">
              <w:rPr>
                <w:noProof/>
              </w:rPr>
              <w:drawing>
                <wp:inline distT="0" distB="0" distL="0" distR="0" wp14:anchorId="26624724" wp14:editId="23500A38">
                  <wp:extent cx="3623945" cy="1268730"/>
                  <wp:effectExtent l="0" t="0" r="0" b="7620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D7CF2" w14:textId="4C5F4600" w:rsidR="003353C4" w:rsidRDefault="003353C4" w:rsidP="00EC470E"/>
          <w:p w14:paraId="7E0D5207" w14:textId="6010C330" w:rsidR="003353C4" w:rsidRDefault="003353C4" w:rsidP="00EC470E"/>
          <w:p w14:paraId="7E1CF0F6" w14:textId="77777777" w:rsidR="003353C4" w:rsidRDefault="003353C4" w:rsidP="00EC470E"/>
          <w:p w14:paraId="5172B457" w14:textId="77777777" w:rsidR="003353C4" w:rsidRDefault="003353C4" w:rsidP="00EC470E">
            <w:r w:rsidRPr="003353C4">
              <w:rPr>
                <w:noProof/>
              </w:rPr>
              <w:drawing>
                <wp:inline distT="0" distB="0" distL="0" distR="0" wp14:anchorId="69EEFEBE" wp14:editId="10AF9C3D">
                  <wp:extent cx="3623945" cy="2762250"/>
                  <wp:effectExtent l="0" t="0" r="0" b="0"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7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0553C5" w14:textId="77777777" w:rsidR="003353C4" w:rsidRDefault="003353C4" w:rsidP="00EC470E"/>
          <w:p w14:paraId="6DADD8AC" w14:textId="5CF28528" w:rsidR="003353C4" w:rsidRDefault="003353C4" w:rsidP="00EC470E">
            <w:r w:rsidRPr="003353C4">
              <w:rPr>
                <w:noProof/>
              </w:rPr>
              <w:drawing>
                <wp:inline distT="0" distB="0" distL="0" distR="0" wp14:anchorId="5EEB4983" wp14:editId="03701BB5">
                  <wp:extent cx="3623945" cy="1226820"/>
                  <wp:effectExtent l="0" t="0" r="0" b="0"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22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70E" w14:paraId="60F20C70" w14:textId="77777777" w:rsidTr="00BF74C8">
        <w:trPr>
          <w:trHeight w:val="3122"/>
        </w:trPr>
        <w:tc>
          <w:tcPr>
            <w:tcW w:w="682" w:type="pct"/>
          </w:tcPr>
          <w:p w14:paraId="01A2D704" w14:textId="686F4D61" w:rsidR="00EC470E" w:rsidRDefault="00DE429A" w:rsidP="00EC470E">
            <w:r>
              <w:lastRenderedPageBreak/>
              <w:t>30</w:t>
            </w:r>
            <w:r w:rsidR="00EC470E">
              <w:t>/09/2022</w:t>
            </w:r>
          </w:p>
        </w:tc>
        <w:tc>
          <w:tcPr>
            <w:tcW w:w="608" w:type="pct"/>
          </w:tcPr>
          <w:p w14:paraId="5F1F6CB9" w14:textId="7EE1C01B" w:rsidR="00EC470E" w:rsidRDefault="00EC470E" w:rsidP="00EC470E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539ADEDB" w14:textId="0E62CF07" w:rsidR="00EC470E" w:rsidRDefault="00EC470E" w:rsidP="00EC470E">
            <w:pPr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101" w:type="pct"/>
          </w:tcPr>
          <w:p w14:paraId="2D15F049" w14:textId="423BC3DB" w:rsidR="00EC470E" w:rsidRDefault="003E56D6" w:rsidP="00EC470E">
            <w:r>
              <w:t xml:space="preserve">Acceso Portal </w:t>
            </w:r>
          </w:p>
          <w:p w14:paraId="799E5082" w14:textId="134AC7E1" w:rsidR="003E56D6" w:rsidRDefault="003353C4" w:rsidP="00EC470E">
            <w:r>
              <w:t xml:space="preserve">El sistema permite acceder correctamente al sistema </w:t>
            </w:r>
            <w:r w:rsidRPr="003E56D6">
              <w:t>Pru-nna.icbf.gov.co</w:t>
            </w:r>
          </w:p>
          <w:p w14:paraId="2005510C" w14:textId="0D53A6DE" w:rsidR="003E56D6" w:rsidRDefault="003E56D6" w:rsidP="00EC470E">
            <w:r w:rsidRPr="003E56D6">
              <w:rPr>
                <w:noProof/>
              </w:rPr>
              <w:drawing>
                <wp:inline distT="0" distB="0" distL="0" distR="0" wp14:anchorId="5D354872" wp14:editId="60292749">
                  <wp:extent cx="3623945" cy="2129155"/>
                  <wp:effectExtent l="0" t="0" r="0" b="4445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12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1F8115" w14:textId="77777777" w:rsidR="003E56D6" w:rsidRDefault="003E56D6" w:rsidP="00EC470E"/>
          <w:p w14:paraId="4586B962" w14:textId="77777777" w:rsidR="003E56D6" w:rsidRDefault="003E56D6" w:rsidP="00EC470E">
            <w:r w:rsidRPr="003E56D6">
              <w:rPr>
                <w:noProof/>
              </w:rPr>
              <w:lastRenderedPageBreak/>
              <w:drawing>
                <wp:inline distT="0" distB="0" distL="0" distR="0" wp14:anchorId="571740CA" wp14:editId="321D679D">
                  <wp:extent cx="3623945" cy="2705100"/>
                  <wp:effectExtent l="0" t="0" r="0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70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DE3FF1" w14:textId="77777777" w:rsidR="003E56D6" w:rsidRDefault="003E56D6" w:rsidP="00EC470E">
            <w:r w:rsidRPr="003E56D6">
              <w:rPr>
                <w:noProof/>
              </w:rPr>
              <w:drawing>
                <wp:inline distT="0" distB="0" distL="0" distR="0" wp14:anchorId="2268D533" wp14:editId="2AC7D2DB">
                  <wp:extent cx="3623945" cy="2847340"/>
                  <wp:effectExtent l="0" t="0" r="0" b="0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84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33FDD2" w14:textId="77777777" w:rsidR="003E56D6" w:rsidRDefault="003E56D6" w:rsidP="00EC470E"/>
          <w:p w14:paraId="36F1A966" w14:textId="77777777" w:rsidR="003E56D6" w:rsidRDefault="003E56D6" w:rsidP="00EC470E">
            <w:r w:rsidRPr="003E56D6">
              <w:rPr>
                <w:noProof/>
              </w:rPr>
              <w:lastRenderedPageBreak/>
              <w:drawing>
                <wp:inline distT="0" distB="0" distL="0" distR="0" wp14:anchorId="533F3A39" wp14:editId="3BA98828">
                  <wp:extent cx="3623945" cy="2816225"/>
                  <wp:effectExtent l="0" t="0" r="0" b="3175"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81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0D2CD4" w14:textId="77777777" w:rsidR="003E56D6" w:rsidRDefault="003E56D6" w:rsidP="00EC470E"/>
          <w:p w14:paraId="4A5CB82A" w14:textId="77777777" w:rsidR="003E56D6" w:rsidRDefault="003E56D6" w:rsidP="00EC470E">
            <w:r w:rsidRPr="003E56D6">
              <w:rPr>
                <w:noProof/>
              </w:rPr>
              <w:drawing>
                <wp:inline distT="0" distB="0" distL="0" distR="0" wp14:anchorId="2852B95B" wp14:editId="089DB37A">
                  <wp:extent cx="3623945" cy="1674495"/>
                  <wp:effectExtent l="0" t="0" r="0" b="1905"/>
                  <wp:docPr id="44" name="Imagen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97C038" w14:textId="77777777" w:rsidR="003E56D6" w:rsidRDefault="003E56D6" w:rsidP="00EC470E"/>
          <w:p w14:paraId="77646134" w14:textId="6211F959" w:rsidR="003E56D6" w:rsidRDefault="003E56D6" w:rsidP="00EC470E"/>
        </w:tc>
      </w:tr>
      <w:tr w:rsidR="00EC470E" w14:paraId="14CCDBBC" w14:textId="77777777" w:rsidTr="00BF74C8">
        <w:trPr>
          <w:trHeight w:val="3122"/>
        </w:trPr>
        <w:tc>
          <w:tcPr>
            <w:tcW w:w="682" w:type="pct"/>
          </w:tcPr>
          <w:p w14:paraId="05A34C68" w14:textId="21C3A40D" w:rsidR="00EC470E" w:rsidRDefault="00DE429A" w:rsidP="00EC470E">
            <w:r>
              <w:lastRenderedPageBreak/>
              <w:t>30</w:t>
            </w:r>
            <w:r w:rsidR="00EC470E">
              <w:t>/09/2022</w:t>
            </w:r>
          </w:p>
        </w:tc>
        <w:tc>
          <w:tcPr>
            <w:tcW w:w="608" w:type="pct"/>
          </w:tcPr>
          <w:p w14:paraId="64B6DB97" w14:textId="1C140D11" w:rsidR="00EC470E" w:rsidRDefault="00EC470E" w:rsidP="00EC470E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56131755" w14:textId="32440ADB" w:rsidR="00EC470E" w:rsidRDefault="00EC470E" w:rsidP="00EC470E">
            <w:pPr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3101" w:type="pct"/>
          </w:tcPr>
          <w:p w14:paraId="119E726E" w14:textId="77777777" w:rsidR="00EC470E" w:rsidRDefault="000C7AE9" w:rsidP="00EC470E">
            <w:r>
              <w:t>Ingreso opción de búsqueda</w:t>
            </w:r>
          </w:p>
          <w:p w14:paraId="7959CFFD" w14:textId="47713221" w:rsidR="000C7AE9" w:rsidRDefault="000C7AE9" w:rsidP="00EC470E">
            <w:r>
              <w:t>El sistema permite el acceso correcto a la sección de búsqueda del sitio web</w:t>
            </w:r>
          </w:p>
          <w:p w14:paraId="10862003" w14:textId="6DA22CF5" w:rsidR="000C7AE9" w:rsidRDefault="00000000" w:rsidP="00EC470E">
            <w:hyperlink r:id="rId55" w:history="1">
              <w:r w:rsidR="000C7AE9" w:rsidRPr="00A76D17">
                <w:rPr>
                  <w:rStyle w:val="Hipervnculo"/>
                </w:rPr>
                <w:t>https://pru-nna.icbf.gov.co/search/node/type%3Aaudios_%20bat</w:t>
              </w:r>
            </w:hyperlink>
            <w:r w:rsidR="000C7AE9">
              <w:t xml:space="preserve"> </w:t>
            </w:r>
          </w:p>
          <w:p w14:paraId="316C4B4D" w14:textId="77777777" w:rsidR="000C7AE9" w:rsidRDefault="000C7AE9" w:rsidP="00EC470E">
            <w:r w:rsidRPr="000C7AE9">
              <w:rPr>
                <w:noProof/>
              </w:rPr>
              <w:lastRenderedPageBreak/>
              <w:drawing>
                <wp:inline distT="0" distB="0" distL="0" distR="0" wp14:anchorId="75EAAB4F" wp14:editId="46BAEF9C">
                  <wp:extent cx="3623945" cy="2567305"/>
                  <wp:effectExtent l="0" t="0" r="0" b="4445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56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72EBCD" w14:textId="1C829D0B" w:rsidR="000C7AE9" w:rsidRDefault="000C7AE9" w:rsidP="00EC470E">
            <w:r w:rsidRPr="000C7AE9">
              <w:rPr>
                <w:noProof/>
              </w:rPr>
              <w:drawing>
                <wp:inline distT="0" distB="0" distL="0" distR="0" wp14:anchorId="59CF5DE6" wp14:editId="03523586">
                  <wp:extent cx="3623945" cy="1725295"/>
                  <wp:effectExtent l="0" t="0" r="0" b="8255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725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7AE9" w14:paraId="2914977F" w14:textId="77777777" w:rsidTr="00BF74C8">
        <w:trPr>
          <w:trHeight w:val="3122"/>
        </w:trPr>
        <w:tc>
          <w:tcPr>
            <w:tcW w:w="682" w:type="pct"/>
          </w:tcPr>
          <w:p w14:paraId="6A7B4F57" w14:textId="3A297FEE" w:rsidR="000C7AE9" w:rsidRDefault="00DE429A" w:rsidP="000C7AE9">
            <w:r>
              <w:lastRenderedPageBreak/>
              <w:t>30</w:t>
            </w:r>
            <w:r w:rsidR="000C7AE9">
              <w:t>/09/2022</w:t>
            </w:r>
          </w:p>
        </w:tc>
        <w:tc>
          <w:tcPr>
            <w:tcW w:w="608" w:type="pct"/>
          </w:tcPr>
          <w:p w14:paraId="179FBE3C" w14:textId="10B19B82" w:rsidR="000C7AE9" w:rsidRDefault="000C7AE9" w:rsidP="000C7AE9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6651C069" w14:textId="18AB48CE" w:rsidR="000C7AE9" w:rsidRDefault="000C7AE9" w:rsidP="000C7AE9">
            <w:pPr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3101" w:type="pct"/>
          </w:tcPr>
          <w:p w14:paraId="45EA9E13" w14:textId="14929CE5" w:rsidR="000C7AE9" w:rsidRDefault="000C7AE9" w:rsidP="000C7AE9">
            <w:r>
              <w:t xml:space="preserve">Acceso al portal niños, niñas y adolescentes </w:t>
            </w:r>
          </w:p>
          <w:p w14:paraId="5912D026" w14:textId="77777777" w:rsidR="000C7AE9" w:rsidRDefault="000C7AE9" w:rsidP="000C7AE9"/>
          <w:p w14:paraId="0EC07776" w14:textId="380C6694" w:rsidR="000C7AE9" w:rsidRDefault="000C7AE9" w:rsidP="000C7AE9">
            <w:r>
              <w:t xml:space="preserve">Acceso satisfactorio al sistema </w:t>
            </w:r>
            <w:r w:rsidRPr="00D965C4">
              <w:rPr>
                <w:b/>
                <w:bCs/>
              </w:rPr>
              <w:t>Pru-adolescentes.icbf.gov.co</w:t>
            </w:r>
            <w:r>
              <w:t xml:space="preserve"> </w:t>
            </w:r>
          </w:p>
          <w:p w14:paraId="6F79B5B0" w14:textId="77777777" w:rsidR="000C7AE9" w:rsidRDefault="000C7AE9" w:rsidP="000C7AE9"/>
          <w:p w14:paraId="0FF0CA42" w14:textId="77777777" w:rsidR="000C7AE9" w:rsidRDefault="000C7AE9" w:rsidP="000C7AE9">
            <w:r w:rsidRPr="003E56D6">
              <w:rPr>
                <w:noProof/>
              </w:rPr>
              <w:drawing>
                <wp:inline distT="0" distB="0" distL="0" distR="0" wp14:anchorId="1C328DD1" wp14:editId="5A775BD9">
                  <wp:extent cx="3623945" cy="1776730"/>
                  <wp:effectExtent l="0" t="0" r="0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77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6F5A03" w14:textId="77777777" w:rsidR="000C7AE9" w:rsidRDefault="000C7AE9" w:rsidP="000C7AE9"/>
          <w:p w14:paraId="2974301A" w14:textId="77777777" w:rsidR="000C7AE9" w:rsidRDefault="000C7AE9" w:rsidP="000C7AE9">
            <w:r w:rsidRPr="004D02D5">
              <w:rPr>
                <w:noProof/>
              </w:rPr>
              <w:lastRenderedPageBreak/>
              <w:drawing>
                <wp:inline distT="0" distB="0" distL="0" distR="0" wp14:anchorId="357A19A0" wp14:editId="2835DDCD">
                  <wp:extent cx="3623945" cy="1713230"/>
                  <wp:effectExtent l="0" t="0" r="0" b="1270"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171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D58760" w14:textId="77777777" w:rsidR="000C7AE9" w:rsidRDefault="000C7AE9" w:rsidP="000C7AE9"/>
          <w:p w14:paraId="694F7A52" w14:textId="69661236" w:rsidR="000C7AE9" w:rsidRDefault="000C7AE9" w:rsidP="000C7AE9"/>
        </w:tc>
      </w:tr>
      <w:tr w:rsidR="000C7AE9" w14:paraId="5CBD5AFE" w14:textId="77777777" w:rsidTr="00BF74C8">
        <w:trPr>
          <w:trHeight w:val="3122"/>
        </w:trPr>
        <w:tc>
          <w:tcPr>
            <w:tcW w:w="682" w:type="pct"/>
          </w:tcPr>
          <w:p w14:paraId="4AB7D7E8" w14:textId="365A262C" w:rsidR="000C7AE9" w:rsidRDefault="00DE429A" w:rsidP="000C7AE9">
            <w:r>
              <w:lastRenderedPageBreak/>
              <w:t>30</w:t>
            </w:r>
            <w:r w:rsidR="000C7AE9">
              <w:t>/09/2022</w:t>
            </w:r>
          </w:p>
        </w:tc>
        <w:tc>
          <w:tcPr>
            <w:tcW w:w="608" w:type="pct"/>
          </w:tcPr>
          <w:p w14:paraId="09E2CE7A" w14:textId="56ECFD38" w:rsidR="000C7AE9" w:rsidRDefault="000C7AE9" w:rsidP="000C7AE9">
            <w:pPr>
              <w:jc w:val="center"/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</w:pPr>
            <w:r>
              <w:rPr>
                <w:rFonts w:cs="Arial"/>
                <w:bCs/>
                <w:snapToGrid w:val="0"/>
                <w:sz w:val="22"/>
                <w:szCs w:val="22"/>
                <w:lang w:val="es-ES_tradnl"/>
              </w:rPr>
              <w:t>01</w:t>
            </w:r>
          </w:p>
        </w:tc>
        <w:tc>
          <w:tcPr>
            <w:tcW w:w="609" w:type="pct"/>
          </w:tcPr>
          <w:p w14:paraId="5D17E713" w14:textId="5CBB24C9" w:rsidR="000C7AE9" w:rsidRDefault="000C7AE9" w:rsidP="000C7AE9">
            <w:pPr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3101" w:type="pct"/>
          </w:tcPr>
          <w:p w14:paraId="6E3C3E1B" w14:textId="7D1E11DE" w:rsidR="000C7AE9" w:rsidRDefault="000C7AE9" w:rsidP="000C7AE9">
            <w:r>
              <w:t>Acceso al contenido e infografías</w:t>
            </w:r>
          </w:p>
          <w:p w14:paraId="430F3523" w14:textId="69A1E137" w:rsidR="000C7AE9" w:rsidRDefault="000C7AE9" w:rsidP="000C7AE9">
            <w:r>
              <w:t>El sistema permite el ingreso correcto al contenido del sitio web</w:t>
            </w:r>
          </w:p>
          <w:p w14:paraId="0249D80C" w14:textId="1D29F273" w:rsidR="000C7AE9" w:rsidRDefault="000C7AE9" w:rsidP="000C7AE9">
            <w:r w:rsidRPr="000C7AE9">
              <w:rPr>
                <w:noProof/>
              </w:rPr>
              <w:drawing>
                <wp:inline distT="0" distB="0" distL="0" distR="0" wp14:anchorId="46E176E4" wp14:editId="529AF15A">
                  <wp:extent cx="3623945" cy="2018665"/>
                  <wp:effectExtent l="0" t="0" r="0" b="635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01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6D6B4" w14:textId="1DAFB09F" w:rsidR="000C7AE9" w:rsidRDefault="000C7AE9" w:rsidP="000C7AE9">
            <w:r w:rsidRPr="000C7AE9">
              <w:rPr>
                <w:noProof/>
              </w:rPr>
              <w:drawing>
                <wp:inline distT="0" distB="0" distL="0" distR="0" wp14:anchorId="78178A31" wp14:editId="3A1D701D">
                  <wp:extent cx="3623945" cy="2030095"/>
                  <wp:effectExtent l="0" t="0" r="0" b="8255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45" cy="203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FFC6F2" w14:textId="77777777" w:rsidR="000C7AE9" w:rsidRDefault="000C7AE9" w:rsidP="000C7AE9"/>
          <w:p w14:paraId="4CBFD7BE" w14:textId="77777777" w:rsidR="000C7AE9" w:rsidRDefault="000C7AE9" w:rsidP="000C7AE9"/>
          <w:p w14:paraId="7908AC0D" w14:textId="75800EAC" w:rsidR="000C7AE9" w:rsidRDefault="000C7AE9" w:rsidP="000C7AE9"/>
        </w:tc>
      </w:tr>
    </w:tbl>
    <w:p w14:paraId="35CB5FE5" w14:textId="1EC8030F" w:rsidR="005A7ED0" w:rsidRDefault="005A7ED0" w:rsidP="00457CAA"/>
    <w:sectPr w:rsidR="005A7ED0" w:rsidSect="00F37A5A">
      <w:headerReference w:type="default" r:id="rId62"/>
      <w:headerReference w:type="first" r:id="rId63"/>
      <w:footerReference w:type="first" r:id="rId64"/>
      <w:pgSz w:w="12242" w:h="15842" w:code="1"/>
      <w:pgMar w:top="1418" w:right="1701" w:bottom="993" w:left="1418" w:header="72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D7862" w14:textId="77777777" w:rsidR="00222BC4" w:rsidRPr="00B673AC" w:rsidRDefault="00222BC4" w:rsidP="00E03DED">
      <w:pPr>
        <w:spacing w:after="0"/>
      </w:pPr>
      <w:r>
        <w:separator/>
      </w:r>
    </w:p>
  </w:endnote>
  <w:endnote w:type="continuationSeparator" w:id="0">
    <w:p w14:paraId="618DE103" w14:textId="77777777" w:rsidR="00222BC4" w:rsidRPr="00B673AC" w:rsidRDefault="00222BC4" w:rsidP="00E03DE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(W1)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D6E1B" w14:textId="77777777" w:rsidR="002430A3" w:rsidRPr="009415B5" w:rsidRDefault="002430A3" w:rsidP="009415B5">
    <w:pPr>
      <w:pStyle w:val="Piedepgina"/>
      <w:jc w:val="right"/>
      <w:rPr>
        <w:lang w:val="es-ES"/>
      </w:rPr>
    </w:pPr>
    <w:r>
      <w:rPr>
        <w:lang w:val="es-ES"/>
      </w:rPr>
      <w:t>F2.PR14MPA6 Versión 1.0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C7C89" w14:textId="77777777" w:rsidR="00222BC4" w:rsidRPr="00B673AC" w:rsidRDefault="00222BC4" w:rsidP="00E03DED">
      <w:pPr>
        <w:spacing w:after="0"/>
      </w:pPr>
      <w:r>
        <w:separator/>
      </w:r>
    </w:p>
  </w:footnote>
  <w:footnote w:type="continuationSeparator" w:id="0">
    <w:p w14:paraId="27427B91" w14:textId="77777777" w:rsidR="00222BC4" w:rsidRPr="00B673AC" w:rsidRDefault="00222BC4" w:rsidP="00E03D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7AECA" w14:textId="77777777" w:rsidR="002430A3" w:rsidRPr="005301BA" w:rsidRDefault="00000000" w:rsidP="00F37A5A">
    <w:pPr>
      <w:spacing w:after="0"/>
      <w:jc w:val="center"/>
      <w:rPr>
        <w:rFonts w:cs="Arial"/>
        <w:b/>
        <w:sz w:val="24"/>
        <w:szCs w:val="24"/>
        <w:lang w:val="es-ES"/>
      </w:rPr>
    </w:pPr>
    <w:r>
      <w:rPr>
        <w:rFonts w:cs="Arial"/>
        <w:b/>
        <w:noProof/>
        <w:sz w:val="24"/>
        <w:szCs w:val="24"/>
        <w:lang w:eastAsia="es-CO"/>
      </w:rPr>
      <w:pict w14:anchorId="57BF46E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MSIPWM241143e4bbdb8383a2079b47" o:spid="_x0000_s1027" type="#_x0000_t136" alt="{&quot;HashCode&quot;:-1886754680,&quot;Height&quot;:792.0,&quot;Width&quot;:612.0,&quot;Placement&quot;:&quot;Header&quot;,&quot;Index&quot;:&quot;Primary&quot;,&quot;Section&quot;:1,&quot;Top&quot;:-999995.0,&quot;Left&quot;:-999995.0}" style="position:absolute;left:0;text-align:left;margin-left:0;margin-top:0;width:690.25pt;height:161.5pt;rotation:315;z-index:-251627520;mso-position-horizontal:center;mso-position-horizontal-relative:margin;mso-position-vertical:center;mso-position-vertical-relative:margin" o:allowincell="f" fillcolor="#737373" stroked="f">
          <v:stroke r:id="rId1" o:title=""/>
          <v:shadow color="#868686"/>
          <v:textpath style="font-family:&quot;Calibri&quot;;font-size:1pt;v-text-kern:t" trim="t" fitpath="t" string="CLASIFICADA"/>
          <w10:wrap anchorx="margin" anchory="margin"/>
        </v:shape>
      </w:pict>
    </w:r>
    <w:r w:rsidR="002430A3">
      <w:rPr>
        <w:rFonts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71552" behindDoc="0" locked="0" layoutInCell="1" allowOverlap="1" wp14:anchorId="600F336D" wp14:editId="4234C8F2">
          <wp:simplePos x="0" y="0"/>
          <wp:positionH relativeFrom="column">
            <wp:posOffset>8150358</wp:posOffset>
          </wp:positionH>
          <wp:positionV relativeFrom="paragraph">
            <wp:posOffset>75062</wp:posOffset>
          </wp:positionV>
          <wp:extent cx="595099" cy="750627"/>
          <wp:effectExtent l="19050" t="0" r="0" b="0"/>
          <wp:wrapNone/>
          <wp:docPr id="15" name="Imagen 2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709" r="11436"/>
                  <a:stretch>
                    <a:fillRect/>
                  </a:stretch>
                </pic:blipFill>
                <pic:spPr bwMode="auto">
                  <a:xfrm>
                    <a:off x="0" y="0"/>
                    <a:ext cx="595099" cy="7506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430A3">
      <w:rPr>
        <w:rFonts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70528" behindDoc="0" locked="0" layoutInCell="1" allowOverlap="1" wp14:anchorId="7E0DB86A" wp14:editId="6F68A5CD">
          <wp:simplePos x="0" y="0"/>
          <wp:positionH relativeFrom="column">
            <wp:posOffset>-16672</wp:posOffset>
          </wp:positionH>
          <wp:positionV relativeFrom="paragraph">
            <wp:posOffset>41910</wp:posOffset>
          </wp:positionV>
          <wp:extent cx="575945" cy="733425"/>
          <wp:effectExtent l="19050" t="0" r="0" b="0"/>
          <wp:wrapNone/>
          <wp:docPr id="16" name="Imagen 1" descr="ICBF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CBFNEW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430A3" w:rsidRPr="005301BA">
      <w:rPr>
        <w:rFonts w:cs="Arial"/>
        <w:b/>
        <w:sz w:val="24"/>
        <w:szCs w:val="24"/>
        <w:lang w:val="es-ES"/>
      </w:rPr>
      <w:t>República de Colombia</w:t>
    </w:r>
  </w:p>
  <w:p w14:paraId="77F964F4" w14:textId="77777777" w:rsidR="002430A3" w:rsidRPr="005301BA" w:rsidRDefault="002430A3" w:rsidP="00F37A5A">
    <w:pPr>
      <w:spacing w:after="0"/>
      <w:jc w:val="center"/>
      <w:rPr>
        <w:rFonts w:cs="Arial"/>
        <w:b/>
        <w:sz w:val="24"/>
        <w:szCs w:val="24"/>
        <w:lang w:val="es-ES"/>
      </w:rPr>
    </w:pPr>
    <w:r w:rsidRPr="005301BA">
      <w:rPr>
        <w:rFonts w:cs="Arial"/>
        <w:b/>
        <w:sz w:val="24"/>
        <w:szCs w:val="24"/>
        <w:lang w:val="es-ES"/>
      </w:rPr>
      <w:t>Ministerio de la Protección Social</w:t>
    </w:r>
  </w:p>
  <w:p w14:paraId="35A2E239" w14:textId="77777777" w:rsidR="002430A3" w:rsidRDefault="002430A3" w:rsidP="00F37A5A">
    <w:pPr>
      <w:tabs>
        <w:tab w:val="center" w:pos="4561"/>
        <w:tab w:val="right" w:pos="9123"/>
      </w:tabs>
      <w:spacing w:after="0"/>
      <w:jc w:val="center"/>
      <w:rPr>
        <w:rFonts w:cs="Arial"/>
        <w:b/>
        <w:sz w:val="24"/>
        <w:szCs w:val="24"/>
        <w:lang w:val="es-ES"/>
      </w:rPr>
    </w:pPr>
    <w:r w:rsidRPr="005301BA">
      <w:rPr>
        <w:rFonts w:cs="Arial"/>
        <w:b/>
        <w:sz w:val="24"/>
        <w:szCs w:val="24"/>
        <w:lang w:val="es-ES"/>
      </w:rPr>
      <w:t>Instituto Colombiano de Bienestar Familiar</w:t>
    </w:r>
  </w:p>
  <w:p w14:paraId="44CD68AB" w14:textId="77777777" w:rsidR="002430A3" w:rsidRPr="005301BA" w:rsidRDefault="002430A3" w:rsidP="00F37A5A">
    <w:pPr>
      <w:tabs>
        <w:tab w:val="center" w:pos="4561"/>
        <w:tab w:val="right" w:pos="9123"/>
      </w:tabs>
      <w:spacing w:after="0"/>
      <w:jc w:val="center"/>
      <w:rPr>
        <w:rFonts w:cs="Arial"/>
        <w:b/>
        <w:sz w:val="24"/>
        <w:szCs w:val="24"/>
        <w:lang w:val="es-ES"/>
      </w:rPr>
    </w:pPr>
    <w:r w:rsidRPr="005301BA">
      <w:rPr>
        <w:rFonts w:cs="Arial"/>
        <w:b/>
        <w:sz w:val="24"/>
        <w:szCs w:val="24"/>
        <w:lang w:val="es-ES"/>
      </w:rPr>
      <w:t>Cecilia de la Fuente de Lleras</w:t>
    </w:r>
  </w:p>
  <w:p w14:paraId="1735384C" w14:textId="77777777" w:rsidR="002430A3" w:rsidRPr="005301BA" w:rsidRDefault="002430A3" w:rsidP="00F37A5A">
    <w:pPr>
      <w:spacing w:after="0"/>
      <w:jc w:val="center"/>
      <w:rPr>
        <w:lang w:val="es-ES"/>
      </w:rPr>
    </w:pPr>
    <w:r w:rsidRPr="005301BA">
      <w:rPr>
        <w:rFonts w:cs="Arial"/>
        <w:b/>
        <w:sz w:val="24"/>
        <w:szCs w:val="24"/>
        <w:lang w:val="es-ES"/>
      </w:rPr>
      <w:t>Dirección de Información</w:t>
    </w:r>
    <w:r>
      <w:rPr>
        <w:rFonts w:cs="Arial"/>
        <w:b/>
        <w:sz w:val="24"/>
        <w:szCs w:val="24"/>
        <w:lang w:val="es-ES"/>
      </w:rPr>
      <w:t xml:space="preserve"> </w:t>
    </w:r>
    <w:r w:rsidRPr="005301BA">
      <w:rPr>
        <w:rFonts w:cs="Arial"/>
        <w:b/>
        <w:sz w:val="24"/>
        <w:szCs w:val="24"/>
        <w:lang w:val="es-ES"/>
      </w:rPr>
      <w:t>y Tecnología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69920" w14:textId="77777777" w:rsidR="002430A3" w:rsidRPr="005301BA" w:rsidRDefault="00000000" w:rsidP="00F37A5A">
    <w:pPr>
      <w:spacing w:after="0"/>
      <w:jc w:val="center"/>
      <w:rPr>
        <w:rFonts w:cs="Arial"/>
        <w:b/>
        <w:sz w:val="24"/>
        <w:szCs w:val="24"/>
        <w:lang w:val="es-ES"/>
      </w:rPr>
    </w:pPr>
    <w:r>
      <w:rPr>
        <w:rFonts w:cs="Arial"/>
        <w:b/>
        <w:noProof/>
        <w:sz w:val="24"/>
        <w:szCs w:val="24"/>
        <w:lang w:eastAsia="es-CO"/>
      </w:rPr>
      <w:pict w14:anchorId="1CADADE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MSIPWM46c2401ba24e64b7324967d4" o:spid="_x0000_s1028" type="#_x0000_t136" alt="{&quot;HashCode&quot;:-1886754680,&quot;Height&quot;:792.0,&quot;Width&quot;:612.0,&quot;Placement&quot;:&quot;Header&quot;,&quot;Index&quot;:&quot;FirstPage&quot;,&quot;Section&quot;:1,&quot;Top&quot;:-999995.0,&quot;Left&quot;:-999995.0}" style="position:absolute;left:0;text-align:left;margin-left:0;margin-top:0;width:690.25pt;height:161.5pt;rotation:315;z-index:-251626496;mso-position-horizontal:center;mso-position-horizontal-relative:margin;mso-position-vertical:center;mso-position-vertical-relative:margin" o:allowincell="f" fillcolor="#737373" stroked="f">
          <v:stroke r:id="rId1" o:title=""/>
          <v:shadow color="#868686"/>
          <v:textpath style="font-family:&quot;Calibri&quot;;font-size:1pt;v-text-kern:t" trim="t" fitpath="t" string="CLASIFICADA"/>
          <w10:wrap anchorx="margin" anchory="margin"/>
        </v:shape>
      </w:pict>
    </w:r>
    <w:r w:rsidR="002430A3">
      <w:rPr>
        <w:rFonts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85888" behindDoc="0" locked="0" layoutInCell="1" allowOverlap="1" wp14:anchorId="4DF41C5A" wp14:editId="28F08875">
          <wp:simplePos x="0" y="0"/>
          <wp:positionH relativeFrom="column">
            <wp:posOffset>5410238</wp:posOffset>
          </wp:positionH>
          <wp:positionV relativeFrom="paragraph">
            <wp:posOffset>34120</wp:posOffset>
          </wp:positionV>
          <wp:extent cx="595099" cy="750627"/>
          <wp:effectExtent l="19050" t="0" r="0" b="0"/>
          <wp:wrapNone/>
          <wp:docPr id="26" name="Imagen 2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709" r="11436"/>
                  <a:stretch>
                    <a:fillRect/>
                  </a:stretch>
                </pic:blipFill>
                <pic:spPr bwMode="auto">
                  <a:xfrm>
                    <a:off x="0" y="0"/>
                    <a:ext cx="595099" cy="7506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430A3">
      <w:rPr>
        <w:rFonts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76672" behindDoc="0" locked="0" layoutInCell="1" allowOverlap="1" wp14:anchorId="2EAFA93A" wp14:editId="23FBDCCE">
          <wp:simplePos x="0" y="0"/>
          <wp:positionH relativeFrom="column">
            <wp:posOffset>4509135</wp:posOffset>
          </wp:positionH>
          <wp:positionV relativeFrom="paragraph">
            <wp:posOffset>-4401185</wp:posOffset>
          </wp:positionV>
          <wp:extent cx="594995" cy="750570"/>
          <wp:effectExtent l="19050" t="0" r="0" b="0"/>
          <wp:wrapNone/>
          <wp:docPr id="19" name="Imagen 2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709" r="11436"/>
                  <a:stretch>
                    <a:fillRect/>
                  </a:stretch>
                </pic:blipFill>
                <pic:spPr bwMode="auto">
                  <a:xfrm>
                    <a:off x="0" y="0"/>
                    <a:ext cx="59499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430A3">
      <w:rPr>
        <w:rFonts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79744" behindDoc="0" locked="0" layoutInCell="1" allowOverlap="1" wp14:anchorId="1052904C" wp14:editId="4A7675B2">
          <wp:simplePos x="0" y="0"/>
          <wp:positionH relativeFrom="column">
            <wp:posOffset>8150358</wp:posOffset>
          </wp:positionH>
          <wp:positionV relativeFrom="paragraph">
            <wp:posOffset>75062</wp:posOffset>
          </wp:positionV>
          <wp:extent cx="595099" cy="750627"/>
          <wp:effectExtent l="19050" t="0" r="0" b="0"/>
          <wp:wrapNone/>
          <wp:docPr id="20" name="Imagen 2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709" r="11436"/>
                  <a:stretch>
                    <a:fillRect/>
                  </a:stretch>
                </pic:blipFill>
                <pic:spPr bwMode="auto">
                  <a:xfrm>
                    <a:off x="0" y="0"/>
                    <a:ext cx="595099" cy="7506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430A3">
      <w:rPr>
        <w:rFonts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78720" behindDoc="0" locked="0" layoutInCell="1" allowOverlap="1" wp14:anchorId="3D8E0F72" wp14:editId="0DF363D4">
          <wp:simplePos x="0" y="0"/>
          <wp:positionH relativeFrom="column">
            <wp:posOffset>-16672</wp:posOffset>
          </wp:positionH>
          <wp:positionV relativeFrom="paragraph">
            <wp:posOffset>41910</wp:posOffset>
          </wp:positionV>
          <wp:extent cx="575945" cy="733425"/>
          <wp:effectExtent l="19050" t="0" r="0" b="0"/>
          <wp:wrapNone/>
          <wp:docPr id="21" name="Imagen 1" descr="ICBF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CBFNEW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430A3" w:rsidRPr="005301BA">
      <w:rPr>
        <w:rFonts w:cs="Arial"/>
        <w:b/>
        <w:sz w:val="24"/>
        <w:szCs w:val="24"/>
        <w:lang w:val="es-ES"/>
      </w:rPr>
      <w:t>República de Colombia</w:t>
    </w:r>
  </w:p>
  <w:p w14:paraId="220D4B40" w14:textId="77777777" w:rsidR="002430A3" w:rsidRPr="005F361E" w:rsidRDefault="002430A3" w:rsidP="005F361E">
    <w:pPr>
      <w:tabs>
        <w:tab w:val="center" w:pos="4561"/>
        <w:tab w:val="right" w:pos="9123"/>
      </w:tabs>
      <w:spacing w:after="0"/>
      <w:jc w:val="center"/>
      <w:rPr>
        <w:rFonts w:cs="Arial"/>
        <w:b/>
        <w:noProof/>
        <w:sz w:val="24"/>
        <w:szCs w:val="24"/>
        <w:lang w:val="es-ES"/>
      </w:rPr>
    </w:pPr>
    <w:r w:rsidRPr="005F361E">
      <w:rPr>
        <w:rFonts w:cs="Arial"/>
        <w:b/>
        <w:noProof/>
        <w:sz w:val="24"/>
        <w:szCs w:val="24"/>
        <w:lang w:val="es-ES"/>
      </w:rPr>
      <w:t>Departamento Administrativo para la Prosperidad Social</w:t>
    </w:r>
  </w:p>
  <w:p w14:paraId="730C9BEE" w14:textId="77777777" w:rsidR="002430A3" w:rsidRDefault="002430A3" w:rsidP="00F37A5A">
    <w:pPr>
      <w:tabs>
        <w:tab w:val="center" w:pos="4561"/>
        <w:tab w:val="right" w:pos="9123"/>
      </w:tabs>
      <w:spacing w:after="0"/>
      <w:jc w:val="center"/>
      <w:rPr>
        <w:rFonts w:cs="Arial"/>
        <w:b/>
        <w:sz w:val="24"/>
        <w:szCs w:val="24"/>
        <w:lang w:val="es-ES"/>
      </w:rPr>
    </w:pPr>
    <w:r w:rsidRPr="005301BA">
      <w:rPr>
        <w:rFonts w:cs="Arial"/>
        <w:b/>
        <w:sz w:val="24"/>
        <w:szCs w:val="24"/>
        <w:lang w:val="es-ES"/>
      </w:rPr>
      <w:t>Instituto Colombiano de Bienestar Familiar</w:t>
    </w:r>
    <w:r w:rsidRPr="00F37A5A">
      <w:rPr>
        <w:rFonts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80768" behindDoc="0" locked="0" layoutInCell="1" allowOverlap="1" wp14:anchorId="4D498692" wp14:editId="18BC5E9E">
          <wp:simplePos x="0" y="0"/>
          <wp:positionH relativeFrom="column">
            <wp:posOffset>8032883</wp:posOffset>
          </wp:positionH>
          <wp:positionV relativeFrom="paragraph">
            <wp:posOffset>-123057</wp:posOffset>
          </wp:positionV>
          <wp:extent cx="595099" cy="750627"/>
          <wp:effectExtent l="19050" t="0" r="0" b="0"/>
          <wp:wrapNone/>
          <wp:docPr id="22" name="Imagen 2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709" r="11436"/>
                  <a:stretch>
                    <a:fillRect/>
                  </a:stretch>
                </pic:blipFill>
                <pic:spPr bwMode="auto">
                  <a:xfrm>
                    <a:off x="0" y="0"/>
                    <a:ext cx="595099" cy="7506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5C6F6D1" w14:textId="77777777" w:rsidR="002430A3" w:rsidRDefault="002430A3" w:rsidP="00F37A5A">
    <w:pPr>
      <w:tabs>
        <w:tab w:val="center" w:pos="4561"/>
        <w:tab w:val="right" w:pos="9123"/>
      </w:tabs>
      <w:spacing w:after="0"/>
      <w:jc w:val="center"/>
      <w:rPr>
        <w:rFonts w:cs="Arial"/>
        <w:b/>
        <w:sz w:val="24"/>
        <w:szCs w:val="24"/>
        <w:lang w:val="es-ES"/>
      </w:rPr>
    </w:pPr>
    <w:r w:rsidRPr="005301BA">
      <w:rPr>
        <w:rFonts w:cs="Arial"/>
        <w:b/>
        <w:sz w:val="24"/>
        <w:szCs w:val="24"/>
        <w:lang w:val="es-ES"/>
      </w:rPr>
      <w:t>Cecilia de la Fuente de Lleras</w:t>
    </w:r>
  </w:p>
  <w:p w14:paraId="7CF7856A" w14:textId="77777777" w:rsidR="002430A3" w:rsidRPr="005301BA" w:rsidRDefault="002430A3" w:rsidP="00F37A5A">
    <w:pPr>
      <w:tabs>
        <w:tab w:val="center" w:pos="4561"/>
        <w:tab w:val="right" w:pos="9123"/>
      </w:tabs>
      <w:spacing w:after="0"/>
      <w:jc w:val="center"/>
      <w:rPr>
        <w:rFonts w:cs="Arial"/>
        <w:b/>
        <w:sz w:val="24"/>
        <w:szCs w:val="24"/>
        <w:lang w:val="es-ES"/>
      </w:rPr>
    </w:pPr>
    <w:r>
      <w:rPr>
        <w:rFonts w:cs="Arial"/>
        <w:b/>
        <w:sz w:val="24"/>
        <w:szCs w:val="24"/>
        <w:lang w:val="es-ES"/>
      </w:rPr>
      <w:t>Gestión Tecnológica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300C"/>
    <w:multiLevelType w:val="hybridMultilevel"/>
    <w:tmpl w:val="2F80BED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C06BF2"/>
    <w:multiLevelType w:val="singleLevel"/>
    <w:tmpl w:val="D1CE541A"/>
    <w:lvl w:ilvl="0">
      <w:start w:val="1"/>
      <w:numFmt w:val="decimal"/>
      <w:pStyle w:val="Bibliografia"/>
      <w:lvlText w:val="[%1]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 w15:restartNumberingAfterBreak="0">
    <w:nsid w:val="16B001A8"/>
    <w:multiLevelType w:val="hybridMultilevel"/>
    <w:tmpl w:val="967A42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C3E3F"/>
    <w:multiLevelType w:val="singleLevel"/>
    <w:tmpl w:val="60983AF0"/>
    <w:lvl w:ilvl="0">
      <w:start w:val="1"/>
      <w:numFmt w:val="bullet"/>
      <w:pStyle w:val="Lista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31066446"/>
    <w:multiLevelType w:val="singleLevel"/>
    <w:tmpl w:val="4FEECEA0"/>
    <w:lvl w:ilvl="0">
      <w:start w:val="1"/>
      <w:numFmt w:val="decimal"/>
      <w:pStyle w:val="Listaconvieta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3B002EF7"/>
    <w:multiLevelType w:val="hybridMultilevel"/>
    <w:tmpl w:val="06ECDD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2A2768"/>
    <w:multiLevelType w:val="hybridMultilevel"/>
    <w:tmpl w:val="99EC81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6259B2"/>
    <w:multiLevelType w:val="hybridMultilevel"/>
    <w:tmpl w:val="B02C3AE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E007BE"/>
    <w:multiLevelType w:val="singleLevel"/>
    <w:tmpl w:val="389623D0"/>
    <w:lvl w:ilvl="0">
      <w:start w:val="1"/>
      <w:numFmt w:val="bullet"/>
      <w:pStyle w:val="Vie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ABC7C0F"/>
    <w:multiLevelType w:val="hybridMultilevel"/>
    <w:tmpl w:val="2620083E"/>
    <w:lvl w:ilvl="0" w:tplc="CF2C6D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2B4AA0"/>
    <w:multiLevelType w:val="multilevel"/>
    <w:tmpl w:val="7048F000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1" w15:restartNumberingAfterBreak="0">
    <w:nsid w:val="7D4F089D"/>
    <w:multiLevelType w:val="hybridMultilevel"/>
    <w:tmpl w:val="93523F02"/>
    <w:lvl w:ilvl="0" w:tplc="1866814A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316329">
    <w:abstractNumId w:val="1"/>
  </w:num>
  <w:num w:numId="2" w16cid:durableId="952203020">
    <w:abstractNumId w:val="4"/>
  </w:num>
  <w:num w:numId="3" w16cid:durableId="1197545958">
    <w:abstractNumId w:val="3"/>
  </w:num>
  <w:num w:numId="4" w16cid:durableId="1832453398">
    <w:abstractNumId w:val="8"/>
  </w:num>
  <w:num w:numId="5" w16cid:durableId="1807624566">
    <w:abstractNumId w:val="10"/>
  </w:num>
  <w:num w:numId="6" w16cid:durableId="1790582946">
    <w:abstractNumId w:val="9"/>
  </w:num>
  <w:num w:numId="7" w16cid:durableId="1091390674">
    <w:abstractNumId w:val="0"/>
  </w:num>
  <w:num w:numId="8" w16cid:durableId="1731996901">
    <w:abstractNumId w:val="5"/>
  </w:num>
  <w:num w:numId="9" w16cid:durableId="1117674176">
    <w:abstractNumId w:val="6"/>
  </w:num>
  <w:num w:numId="10" w16cid:durableId="891888683">
    <w:abstractNumId w:val="2"/>
  </w:num>
  <w:num w:numId="11" w16cid:durableId="1799641864">
    <w:abstractNumId w:val="7"/>
  </w:num>
  <w:num w:numId="12" w16cid:durableId="1736397510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_tradnl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138"/>
    <w:rsid w:val="00001215"/>
    <w:rsid w:val="00004F6D"/>
    <w:rsid w:val="0000630E"/>
    <w:rsid w:val="00012D86"/>
    <w:rsid w:val="000163BA"/>
    <w:rsid w:val="00020714"/>
    <w:rsid w:val="00020B5D"/>
    <w:rsid w:val="00021016"/>
    <w:rsid w:val="00024A42"/>
    <w:rsid w:val="0002532C"/>
    <w:rsid w:val="00025725"/>
    <w:rsid w:val="0003014C"/>
    <w:rsid w:val="000303DA"/>
    <w:rsid w:val="00030AF7"/>
    <w:rsid w:val="00031225"/>
    <w:rsid w:val="000316B1"/>
    <w:rsid w:val="00032AAF"/>
    <w:rsid w:val="00041C0D"/>
    <w:rsid w:val="00041E0C"/>
    <w:rsid w:val="0004724F"/>
    <w:rsid w:val="00047FE5"/>
    <w:rsid w:val="00050543"/>
    <w:rsid w:val="00051AF4"/>
    <w:rsid w:val="000534A6"/>
    <w:rsid w:val="000536B0"/>
    <w:rsid w:val="00053EE1"/>
    <w:rsid w:val="00054695"/>
    <w:rsid w:val="00054D28"/>
    <w:rsid w:val="00063C62"/>
    <w:rsid w:val="0006432C"/>
    <w:rsid w:val="00064EEA"/>
    <w:rsid w:val="0006585A"/>
    <w:rsid w:val="00070022"/>
    <w:rsid w:val="00070FAA"/>
    <w:rsid w:val="00073224"/>
    <w:rsid w:val="00073551"/>
    <w:rsid w:val="0007477E"/>
    <w:rsid w:val="000749A0"/>
    <w:rsid w:val="00075381"/>
    <w:rsid w:val="0008468C"/>
    <w:rsid w:val="00091F2A"/>
    <w:rsid w:val="0009204C"/>
    <w:rsid w:val="000922B9"/>
    <w:rsid w:val="00092557"/>
    <w:rsid w:val="00092CE2"/>
    <w:rsid w:val="00094652"/>
    <w:rsid w:val="00094E22"/>
    <w:rsid w:val="000A15E2"/>
    <w:rsid w:val="000A542B"/>
    <w:rsid w:val="000B18F5"/>
    <w:rsid w:val="000B1DD7"/>
    <w:rsid w:val="000B58DA"/>
    <w:rsid w:val="000B6E92"/>
    <w:rsid w:val="000B7CDA"/>
    <w:rsid w:val="000C3921"/>
    <w:rsid w:val="000C59B1"/>
    <w:rsid w:val="000C5B3D"/>
    <w:rsid w:val="000C7AE9"/>
    <w:rsid w:val="000D03DD"/>
    <w:rsid w:val="000D2330"/>
    <w:rsid w:val="000D369C"/>
    <w:rsid w:val="000D3879"/>
    <w:rsid w:val="000D467E"/>
    <w:rsid w:val="000D4AA2"/>
    <w:rsid w:val="000D5B46"/>
    <w:rsid w:val="000D5B7A"/>
    <w:rsid w:val="000E3382"/>
    <w:rsid w:val="000E365B"/>
    <w:rsid w:val="000E5A17"/>
    <w:rsid w:val="000E74B2"/>
    <w:rsid w:val="000F0252"/>
    <w:rsid w:val="000F0260"/>
    <w:rsid w:val="000F3535"/>
    <w:rsid w:val="000F6781"/>
    <w:rsid w:val="000F7F55"/>
    <w:rsid w:val="00105571"/>
    <w:rsid w:val="001103C4"/>
    <w:rsid w:val="001126DE"/>
    <w:rsid w:val="00114AB1"/>
    <w:rsid w:val="00121448"/>
    <w:rsid w:val="0012155E"/>
    <w:rsid w:val="001228B7"/>
    <w:rsid w:val="00122D40"/>
    <w:rsid w:val="00123B09"/>
    <w:rsid w:val="00140258"/>
    <w:rsid w:val="0014112D"/>
    <w:rsid w:val="00142257"/>
    <w:rsid w:val="001433DA"/>
    <w:rsid w:val="00143EB0"/>
    <w:rsid w:val="001505EB"/>
    <w:rsid w:val="0015214A"/>
    <w:rsid w:val="0015406D"/>
    <w:rsid w:val="001546C9"/>
    <w:rsid w:val="001557A4"/>
    <w:rsid w:val="00157D4A"/>
    <w:rsid w:val="00163C88"/>
    <w:rsid w:val="001679D8"/>
    <w:rsid w:val="00170508"/>
    <w:rsid w:val="001715AC"/>
    <w:rsid w:val="001806E3"/>
    <w:rsid w:val="00181979"/>
    <w:rsid w:val="001828AB"/>
    <w:rsid w:val="00182913"/>
    <w:rsid w:val="00182F38"/>
    <w:rsid w:val="00186A28"/>
    <w:rsid w:val="00187586"/>
    <w:rsid w:val="001934E6"/>
    <w:rsid w:val="00193CB6"/>
    <w:rsid w:val="001A19D6"/>
    <w:rsid w:val="001A651B"/>
    <w:rsid w:val="001A6AC5"/>
    <w:rsid w:val="001B05A5"/>
    <w:rsid w:val="001B066F"/>
    <w:rsid w:val="001B1B1D"/>
    <w:rsid w:val="001B77E0"/>
    <w:rsid w:val="001C1CAD"/>
    <w:rsid w:val="001C2F70"/>
    <w:rsid w:val="001D1714"/>
    <w:rsid w:val="001E0930"/>
    <w:rsid w:val="001E281B"/>
    <w:rsid w:val="001E411D"/>
    <w:rsid w:val="001E5CC3"/>
    <w:rsid w:val="001F0C69"/>
    <w:rsid w:val="001F38F8"/>
    <w:rsid w:val="00200E85"/>
    <w:rsid w:val="002012C9"/>
    <w:rsid w:val="0021439A"/>
    <w:rsid w:val="002153A5"/>
    <w:rsid w:val="002155CA"/>
    <w:rsid w:val="00215ED4"/>
    <w:rsid w:val="00216032"/>
    <w:rsid w:val="00217523"/>
    <w:rsid w:val="002217DD"/>
    <w:rsid w:val="00222BC4"/>
    <w:rsid w:val="0022447F"/>
    <w:rsid w:val="00224A8C"/>
    <w:rsid w:val="00225269"/>
    <w:rsid w:val="00225FEC"/>
    <w:rsid w:val="0022699E"/>
    <w:rsid w:val="00226C9B"/>
    <w:rsid w:val="0024280F"/>
    <w:rsid w:val="002430A3"/>
    <w:rsid w:val="002433D7"/>
    <w:rsid w:val="00245241"/>
    <w:rsid w:val="00250637"/>
    <w:rsid w:val="00257C24"/>
    <w:rsid w:val="00263C5E"/>
    <w:rsid w:val="00263D18"/>
    <w:rsid w:val="00266D58"/>
    <w:rsid w:val="00270E86"/>
    <w:rsid w:val="00271236"/>
    <w:rsid w:val="002716C1"/>
    <w:rsid w:val="002723BC"/>
    <w:rsid w:val="002763DD"/>
    <w:rsid w:val="00280F99"/>
    <w:rsid w:val="002832CA"/>
    <w:rsid w:val="002841B8"/>
    <w:rsid w:val="002868A3"/>
    <w:rsid w:val="00294366"/>
    <w:rsid w:val="00294E28"/>
    <w:rsid w:val="002951E2"/>
    <w:rsid w:val="002A15FF"/>
    <w:rsid w:val="002A52C3"/>
    <w:rsid w:val="002A7E95"/>
    <w:rsid w:val="002B149F"/>
    <w:rsid w:val="002B15BD"/>
    <w:rsid w:val="002B29EB"/>
    <w:rsid w:val="002B32AC"/>
    <w:rsid w:val="002B34A7"/>
    <w:rsid w:val="002B50D4"/>
    <w:rsid w:val="002B6E95"/>
    <w:rsid w:val="002B7E76"/>
    <w:rsid w:val="002D180C"/>
    <w:rsid w:val="002D3574"/>
    <w:rsid w:val="002D4D51"/>
    <w:rsid w:val="002D5ACA"/>
    <w:rsid w:val="002D5FDF"/>
    <w:rsid w:val="002D65AB"/>
    <w:rsid w:val="002D6883"/>
    <w:rsid w:val="002D6EA2"/>
    <w:rsid w:val="002E3D1A"/>
    <w:rsid w:val="002E411C"/>
    <w:rsid w:val="002E42DC"/>
    <w:rsid w:val="002E4405"/>
    <w:rsid w:val="002E59AF"/>
    <w:rsid w:val="002F0570"/>
    <w:rsid w:val="002F5309"/>
    <w:rsid w:val="002F5979"/>
    <w:rsid w:val="002F5F09"/>
    <w:rsid w:val="00305339"/>
    <w:rsid w:val="00306A07"/>
    <w:rsid w:val="00311AF4"/>
    <w:rsid w:val="00322633"/>
    <w:rsid w:val="00324B91"/>
    <w:rsid w:val="003263E6"/>
    <w:rsid w:val="003326ED"/>
    <w:rsid w:val="003353C4"/>
    <w:rsid w:val="00336017"/>
    <w:rsid w:val="003411D6"/>
    <w:rsid w:val="00346BA6"/>
    <w:rsid w:val="00351612"/>
    <w:rsid w:val="003557C7"/>
    <w:rsid w:val="003557C8"/>
    <w:rsid w:val="003567DA"/>
    <w:rsid w:val="00365BF3"/>
    <w:rsid w:val="00366734"/>
    <w:rsid w:val="00366B21"/>
    <w:rsid w:val="00367C1A"/>
    <w:rsid w:val="003712F5"/>
    <w:rsid w:val="003713BD"/>
    <w:rsid w:val="00371EB2"/>
    <w:rsid w:val="003726DC"/>
    <w:rsid w:val="00373A26"/>
    <w:rsid w:val="00376C51"/>
    <w:rsid w:val="00381939"/>
    <w:rsid w:val="00383067"/>
    <w:rsid w:val="003850A6"/>
    <w:rsid w:val="0038751B"/>
    <w:rsid w:val="00390625"/>
    <w:rsid w:val="00391E34"/>
    <w:rsid w:val="00392BEE"/>
    <w:rsid w:val="003934CC"/>
    <w:rsid w:val="00395CD4"/>
    <w:rsid w:val="003A15E9"/>
    <w:rsid w:val="003A2C18"/>
    <w:rsid w:val="003A3DF1"/>
    <w:rsid w:val="003A3FA2"/>
    <w:rsid w:val="003B2E6A"/>
    <w:rsid w:val="003B4009"/>
    <w:rsid w:val="003C2E9F"/>
    <w:rsid w:val="003C34D1"/>
    <w:rsid w:val="003C5319"/>
    <w:rsid w:val="003C6119"/>
    <w:rsid w:val="003C79F1"/>
    <w:rsid w:val="003D0E29"/>
    <w:rsid w:val="003D102E"/>
    <w:rsid w:val="003D5200"/>
    <w:rsid w:val="003E0194"/>
    <w:rsid w:val="003E1147"/>
    <w:rsid w:val="003E1D3C"/>
    <w:rsid w:val="003E235B"/>
    <w:rsid w:val="003E3F83"/>
    <w:rsid w:val="003E4970"/>
    <w:rsid w:val="003E5613"/>
    <w:rsid w:val="003E56D6"/>
    <w:rsid w:val="003E61A7"/>
    <w:rsid w:val="003E76BC"/>
    <w:rsid w:val="003F021E"/>
    <w:rsid w:val="003F260A"/>
    <w:rsid w:val="003F4494"/>
    <w:rsid w:val="003F686B"/>
    <w:rsid w:val="00400448"/>
    <w:rsid w:val="00401738"/>
    <w:rsid w:val="00401996"/>
    <w:rsid w:val="004128B8"/>
    <w:rsid w:val="004128E9"/>
    <w:rsid w:val="00415CCA"/>
    <w:rsid w:val="00417585"/>
    <w:rsid w:val="00420BF9"/>
    <w:rsid w:val="004211EA"/>
    <w:rsid w:val="00426212"/>
    <w:rsid w:val="00426B65"/>
    <w:rsid w:val="00426D6B"/>
    <w:rsid w:val="00427410"/>
    <w:rsid w:val="00430B43"/>
    <w:rsid w:val="004314D4"/>
    <w:rsid w:val="0043325E"/>
    <w:rsid w:val="0043591F"/>
    <w:rsid w:val="00447ABB"/>
    <w:rsid w:val="00450266"/>
    <w:rsid w:val="00454766"/>
    <w:rsid w:val="0045694D"/>
    <w:rsid w:val="00456EED"/>
    <w:rsid w:val="00457CAA"/>
    <w:rsid w:val="004603DE"/>
    <w:rsid w:val="00464B56"/>
    <w:rsid w:val="00466A7B"/>
    <w:rsid w:val="004675A8"/>
    <w:rsid w:val="0047439C"/>
    <w:rsid w:val="00476EF3"/>
    <w:rsid w:val="004820D1"/>
    <w:rsid w:val="004876D9"/>
    <w:rsid w:val="00493B8F"/>
    <w:rsid w:val="004A0233"/>
    <w:rsid w:val="004A10C6"/>
    <w:rsid w:val="004A1CBC"/>
    <w:rsid w:val="004A35CD"/>
    <w:rsid w:val="004A3F9D"/>
    <w:rsid w:val="004A4147"/>
    <w:rsid w:val="004A4D2D"/>
    <w:rsid w:val="004A6E17"/>
    <w:rsid w:val="004B075D"/>
    <w:rsid w:val="004B395F"/>
    <w:rsid w:val="004B3C51"/>
    <w:rsid w:val="004B476A"/>
    <w:rsid w:val="004B55EB"/>
    <w:rsid w:val="004B6AF7"/>
    <w:rsid w:val="004C4B18"/>
    <w:rsid w:val="004C5C43"/>
    <w:rsid w:val="004D02D5"/>
    <w:rsid w:val="004D0F57"/>
    <w:rsid w:val="004D2945"/>
    <w:rsid w:val="004D545B"/>
    <w:rsid w:val="004D77CE"/>
    <w:rsid w:val="004F0F80"/>
    <w:rsid w:val="004F161B"/>
    <w:rsid w:val="004F193F"/>
    <w:rsid w:val="004F1F89"/>
    <w:rsid w:val="00501C73"/>
    <w:rsid w:val="00502B17"/>
    <w:rsid w:val="00504AD8"/>
    <w:rsid w:val="00510405"/>
    <w:rsid w:val="005142B7"/>
    <w:rsid w:val="0051702D"/>
    <w:rsid w:val="00520D25"/>
    <w:rsid w:val="005215C0"/>
    <w:rsid w:val="0052275F"/>
    <w:rsid w:val="0052364B"/>
    <w:rsid w:val="005247FC"/>
    <w:rsid w:val="005253A4"/>
    <w:rsid w:val="005269AB"/>
    <w:rsid w:val="00526ADA"/>
    <w:rsid w:val="005301BA"/>
    <w:rsid w:val="0053141B"/>
    <w:rsid w:val="005315CF"/>
    <w:rsid w:val="0053197F"/>
    <w:rsid w:val="0054005F"/>
    <w:rsid w:val="00542A9E"/>
    <w:rsid w:val="00542B3A"/>
    <w:rsid w:val="00544F0D"/>
    <w:rsid w:val="00547402"/>
    <w:rsid w:val="00551AEC"/>
    <w:rsid w:val="0055364B"/>
    <w:rsid w:val="00553CF2"/>
    <w:rsid w:val="00554707"/>
    <w:rsid w:val="00554A29"/>
    <w:rsid w:val="00554E0B"/>
    <w:rsid w:val="005568CF"/>
    <w:rsid w:val="00561063"/>
    <w:rsid w:val="0056109A"/>
    <w:rsid w:val="00561A5A"/>
    <w:rsid w:val="00562162"/>
    <w:rsid w:val="005713CA"/>
    <w:rsid w:val="00572AE8"/>
    <w:rsid w:val="00572BB1"/>
    <w:rsid w:val="00576E73"/>
    <w:rsid w:val="00580B04"/>
    <w:rsid w:val="00582F8A"/>
    <w:rsid w:val="0058322A"/>
    <w:rsid w:val="00586D89"/>
    <w:rsid w:val="0058706E"/>
    <w:rsid w:val="005952F7"/>
    <w:rsid w:val="005A1F3B"/>
    <w:rsid w:val="005A32AB"/>
    <w:rsid w:val="005A3503"/>
    <w:rsid w:val="005A4A8D"/>
    <w:rsid w:val="005A4ADF"/>
    <w:rsid w:val="005A7ED0"/>
    <w:rsid w:val="005B213C"/>
    <w:rsid w:val="005B3A49"/>
    <w:rsid w:val="005B7251"/>
    <w:rsid w:val="005C0CB0"/>
    <w:rsid w:val="005C166F"/>
    <w:rsid w:val="005C1B5F"/>
    <w:rsid w:val="005C21CD"/>
    <w:rsid w:val="005C385F"/>
    <w:rsid w:val="005C5F1A"/>
    <w:rsid w:val="005C7591"/>
    <w:rsid w:val="005D09AD"/>
    <w:rsid w:val="005D52D6"/>
    <w:rsid w:val="005D79D9"/>
    <w:rsid w:val="005E1F1D"/>
    <w:rsid w:val="005E4F6B"/>
    <w:rsid w:val="005E5A3C"/>
    <w:rsid w:val="005F20C5"/>
    <w:rsid w:val="005F361E"/>
    <w:rsid w:val="005F603D"/>
    <w:rsid w:val="00601426"/>
    <w:rsid w:val="006015D4"/>
    <w:rsid w:val="006017A0"/>
    <w:rsid w:val="00601F40"/>
    <w:rsid w:val="00611373"/>
    <w:rsid w:val="00612A56"/>
    <w:rsid w:val="00616762"/>
    <w:rsid w:val="00623115"/>
    <w:rsid w:val="00631BB2"/>
    <w:rsid w:val="00640377"/>
    <w:rsid w:val="006415B1"/>
    <w:rsid w:val="00641CF1"/>
    <w:rsid w:val="006450F6"/>
    <w:rsid w:val="006478C9"/>
    <w:rsid w:val="0065061B"/>
    <w:rsid w:val="0065591B"/>
    <w:rsid w:val="00663BAE"/>
    <w:rsid w:val="00664AC6"/>
    <w:rsid w:val="006674A7"/>
    <w:rsid w:val="0067082B"/>
    <w:rsid w:val="006719D6"/>
    <w:rsid w:val="00676141"/>
    <w:rsid w:val="00676A12"/>
    <w:rsid w:val="00680064"/>
    <w:rsid w:val="006804C3"/>
    <w:rsid w:val="00680E67"/>
    <w:rsid w:val="006823EF"/>
    <w:rsid w:val="00683E26"/>
    <w:rsid w:val="006843F9"/>
    <w:rsid w:val="006911B8"/>
    <w:rsid w:val="00691BBA"/>
    <w:rsid w:val="00692F5D"/>
    <w:rsid w:val="00694D85"/>
    <w:rsid w:val="00696E2B"/>
    <w:rsid w:val="00696FCB"/>
    <w:rsid w:val="006A0F53"/>
    <w:rsid w:val="006A133F"/>
    <w:rsid w:val="006A21AF"/>
    <w:rsid w:val="006A76F4"/>
    <w:rsid w:val="006B428C"/>
    <w:rsid w:val="006B7275"/>
    <w:rsid w:val="006C5723"/>
    <w:rsid w:val="006C62A2"/>
    <w:rsid w:val="006D4E87"/>
    <w:rsid w:val="006D553B"/>
    <w:rsid w:val="006D6B7E"/>
    <w:rsid w:val="006D6CBC"/>
    <w:rsid w:val="006F02D5"/>
    <w:rsid w:val="006F213F"/>
    <w:rsid w:val="006F65F6"/>
    <w:rsid w:val="006F6DD9"/>
    <w:rsid w:val="0070081F"/>
    <w:rsid w:val="00702916"/>
    <w:rsid w:val="00703CD3"/>
    <w:rsid w:val="007056DB"/>
    <w:rsid w:val="00706C0C"/>
    <w:rsid w:val="007126BF"/>
    <w:rsid w:val="00712BBF"/>
    <w:rsid w:val="00712F66"/>
    <w:rsid w:val="00713C04"/>
    <w:rsid w:val="00713DAF"/>
    <w:rsid w:val="007166C5"/>
    <w:rsid w:val="00716FF1"/>
    <w:rsid w:val="00724E5B"/>
    <w:rsid w:val="00726C2C"/>
    <w:rsid w:val="0073123B"/>
    <w:rsid w:val="00733EF8"/>
    <w:rsid w:val="00741190"/>
    <w:rsid w:val="007435BE"/>
    <w:rsid w:val="00743714"/>
    <w:rsid w:val="00744D10"/>
    <w:rsid w:val="00744D44"/>
    <w:rsid w:val="007516F9"/>
    <w:rsid w:val="007527CC"/>
    <w:rsid w:val="00755118"/>
    <w:rsid w:val="00760494"/>
    <w:rsid w:val="00762D2B"/>
    <w:rsid w:val="0078124C"/>
    <w:rsid w:val="00787F3D"/>
    <w:rsid w:val="0079005C"/>
    <w:rsid w:val="007960C3"/>
    <w:rsid w:val="007A1828"/>
    <w:rsid w:val="007A23ED"/>
    <w:rsid w:val="007A3C99"/>
    <w:rsid w:val="007A3D20"/>
    <w:rsid w:val="007A6A67"/>
    <w:rsid w:val="007A7668"/>
    <w:rsid w:val="007A7CF3"/>
    <w:rsid w:val="007B06A6"/>
    <w:rsid w:val="007B1151"/>
    <w:rsid w:val="007B335C"/>
    <w:rsid w:val="007B6837"/>
    <w:rsid w:val="007C38C6"/>
    <w:rsid w:val="007C47D9"/>
    <w:rsid w:val="007C5A9F"/>
    <w:rsid w:val="007C66D7"/>
    <w:rsid w:val="007C6E7D"/>
    <w:rsid w:val="007D0E54"/>
    <w:rsid w:val="007E0EA8"/>
    <w:rsid w:val="007E154B"/>
    <w:rsid w:val="007E506B"/>
    <w:rsid w:val="007E541D"/>
    <w:rsid w:val="007E5E12"/>
    <w:rsid w:val="007F0B6B"/>
    <w:rsid w:val="007F11AB"/>
    <w:rsid w:val="007F1BF7"/>
    <w:rsid w:val="007F3BAD"/>
    <w:rsid w:val="007F46F7"/>
    <w:rsid w:val="007F4780"/>
    <w:rsid w:val="007F4866"/>
    <w:rsid w:val="00800EA9"/>
    <w:rsid w:val="00803DB9"/>
    <w:rsid w:val="008073E4"/>
    <w:rsid w:val="00810096"/>
    <w:rsid w:val="00811D5B"/>
    <w:rsid w:val="00817C21"/>
    <w:rsid w:val="00821365"/>
    <w:rsid w:val="00821AA5"/>
    <w:rsid w:val="00824620"/>
    <w:rsid w:val="008247AF"/>
    <w:rsid w:val="00824C35"/>
    <w:rsid w:val="00830FCA"/>
    <w:rsid w:val="0083111B"/>
    <w:rsid w:val="0083209D"/>
    <w:rsid w:val="0083361C"/>
    <w:rsid w:val="008337DC"/>
    <w:rsid w:val="0083641B"/>
    <w:rsid w:val="00840847"/>
    <w:rsid w:val="00843649"/>
    <w:rsid w:val="008450A5"/>
    <w:rsid w:val="0084683F"/>
    <w:rsid w:val="00850481"/>
    <w:rsid w:val="00857762"/>
    <w:rsid w:val="008618A1"/>
    <w:rsid w:val="00862A84"/>
    <w:rsid w:val="0086430F"/>
    <w:rsid w:val="00867D52"/>
    <w:rsid w:val="00874216"/>
    <w:rsid w:val="00880F11"/>
    <w:rsid w:val="00881E9C"/>
    <w:rsid w:val="00882133"/>
    <w:rsid w:val="00882FE8"/>
    <w:rsid w:val="00883F0B"/>
    <w:rsid w:val="00887946"/>
    <w:rsid w:val="0089411E"/>
    <w:rsid w:val="0089518D"/>
    <w:rsid w:val="008958E8"/>
    <w:rsid w:val="008A2885"/>
    <w:rsid w:val="008A48A9"/>
    <w:rsid w:val="008B02AA"/>
    <w:rsid w:val="008B3B1A"/>
    <w:rsid w:val="008C24E7"/>
    <w:rsid w:val="008C38DA"/>
    <w:rsid w:val="008C5C84"/>
    <w:rsid w:val="008C5D14"/>
    <w:rsid w:val="008C6229"/>
    <w:rsid w:val="008D03DC"/>
    <w:rsid w:val="008D1DD9"/>
    <w:rsid w:val="008D2690"/>
    <w:rsid w:val="008D2BD4"/>
    <w:rsid w:val="008E19CC"/>
    <w:rsid w:val="008E3703"/>
    <w:rsid w:val="008E3841"/>
    <w:rsid w:val="008E53B3"/>
    <w:rsid w:val="008F1E8C"/>
    <w:rsid w:val="008F3178"/>
    <w:rsid w:val="008F5364"/>
    <w:rsid w:val="008F5BAB"/>
    <w:rsid w:val="008F62C7"/>
    <w:rsid w:val="008F6732"/>
    <w:rsid w:val="00902377"/>
    <w:rsid w:val="00902FA3"/>
    <w:rsid w:val="00904F5A"/>
    <w:rsid w:val="009060A1"/>
    <w:rsid w:val="0090673B"/>
    <w:rsid w:val="009070D2"/>
    <w:rsid w:val="00907E07"/>
    <w:rsid w:val="0091004F"/>
    <w:rsid w:val="00910A49"/>
    <w:rsid w:val="00912284"/>
    <w:rsid w:val="00915911"/>
    <w:rsid w:val="00916296"/>
    <w:rsid w:val="00916EF7"/>
    <w:rsid w:val="00920B52"/>
    <w:rsid w:val="00924B99"/>
    <w:rsid w:val="00926BB3"/>
    <w:rsid w:val="009328D8"/>
    <w:rsid w:val="00935095"/>
    <w:rsid w:val="00936E03"/>
    <w:rsid w:val="00940024"/>
    <w:rsid w:val="009415B5"/>
    <w:rsid w:val="00943ECD"/>
    <w:rsid w:val="0095081A"/>
    <w:rsid w:val="0095467F"/>
    <w:rsid w:val="0095488C"/>
    <w:rsid w:val="009557C7"/>
    <w:rsid w:val="00961C09"/>
    <w:rsid w:val="00961D69"/>
    <w:rsid w:val="0097010E"/>
    <w:rsid w:val="00974382"/>
    <w:rsid w:val="0097662C"/>
    <w:rsid w:val="0098075D"/>
    <w:rsid w:val="00982331"/>
    <w:rsid w:val="00984EE4"/>
    <w:rsid w:val="009855DC"/>
    <w:rsid w:val="00991741"/>
    <w:rsid w:val="00994F52"/>
    <w:rsid w:val="00997AA0"/>
    <w:rsid w:val="009A0218"/>
    <w:rsid w:val="009A14D6"/>
    <w:rsid w:val="009A18CA"/>
    <w:rsid w:val="009A3786"/>
    <w:rsid w:val="009A6B45"/>
    <w:rsid w:val="009B107B"/>
    <w:rsid w:val="009B18EA"/>
    <w:rsid w:val="009B48AD"/>
    <w:rsid w:val="009B4EF8"/>
    <w:rsid w:val="009B4FB4"/>
    <w:rsid w:val="009B5C3D"/>
    <w:rsid w:val="009B604C"/>
    <w:rsid w:val="009B6FEA"/>
    <w:rsid w:val="009B76C4"/>
    <w:rsid w:val="009B79C3"/>
    <w:rsid w:val="009C0C86"/>
    <w:rsid w:val="009C1D82"/>
    <w:rsid w:val="009C333C"/>
    <w:rsid w:val="009C4408"/>
    <w:rsid w:val="009C5094"/>
    <w:rsid w:val="009C598A"/>
    <w:rsid w:val="009C6D2F"/>
    <w:rsid w:val="009C718D"/>
    <w:rsid w:val="009C7674"/>
    <w:rsid w:val="009D23BE"/>
    <w:rsid w:val="009D493C"/>
    <w:rsid w:val="009D578E"/>
    <w:rsid w:val="009D7FF1"/>
    <w:rsid w:val="009E1BE9"/>
    <w:rsid w:val="009E2D8C"/>
    <w:rsid w:val="009E46F1"/>
    <w:rsid w:val="009E5547"/>
    <w:rsid w:val="009F0E0E"/>
    <w:rsid w:val="009F29EA"/>
    <w:rsid w:val="009F2DF4"/>
    <w:rsid w:val="009F5FA7"/>
    <w:rsid w:val="00A03B8B"/>
    <w:rsid w:val="00A05766"/>
    <w:rsid w:val="00A06FB1"/>
    <w:rsid w:val="00A10A8A"/>
    <w:rsid w:val="00A13838"/>
    <w:rsid w:val="00A14EC3"/>
    <w:rsid w:val="00A17CFF"/>
    <w:rsid w:val="00A2229F"/>
    <w:rsid w:val="00A252CE"/>
    <w:rsid w:val="00A328DB"/>
    <w:rsid w:val="00A40343"/>
    <w:rsid w:val="00A4225D"/>
    <w:rsid w:val="00A43486"/>
    <w:rsid w:val="00A5289B"/>
    <w:rsid w:val="00A5308E"/>
    <w:rsid w:val="00A53303"/>
    <w:rsid w:val="00A53533"/>
    <w:rsid w:val="00A5380A"/>
    <w:rsid w:val="00A53CDE"/>
    <w:rsid w:val="00A607A8"/>
    <w:rsid w:val="00A60C2B"/>
    <w:rsid w:val="00A62CFE"/>
    <w:rsid w:val="00A641B9"/>
    <w:rsid w:val="00A64332"/>
    <w:rsid w:val="00A67672"/>
    <w:rsid w:val="00A70215"/>
    <w:rsid w:val="00A70979"/>
    <w:rsid w:val="00A72174"/>
    <w:rsid w:val="00A72F2F"/>
    <w:rsid w:val="00A731A8"/>
    <w:rsid w:val="00A7482E"/>
    <w:rsid w:val="00A75ED6"/>
    <w:rsid w:val="00A76290"/>
    <w:rsid w:val="00A8068C"/>
    <w:rsid w:val="00A821F7"/>
    <w:rsid w:val="00A83138"/>
    <w:rsid w:val="00A84335"/>
    <w:rsid w:val="00A90279"/>
    <w:rsid w:val="00A90D9D"/>
    <w:rsid w:val="00A91F59"/>
    <w:rsid w:val="00A924FC"/>
    <w:rsid w:val="00A94002"/>
    <w:rsid w:val="00A96FA5"/>
    <w:rsid w:val="00A97E44"/>
    <w:rsid w:val="00AA1370"/>
    <w:rsid w:val="00AA209B"/>
    <w:rsid w:val="00AA273A"/>
    <w:rsid w:val="00AA2A9B"/>
    <w:rsid w:val="00AA4C51"/>
    <w:rsid w:val="00AA65D8"/>
    <w:rsid w:val="00AB738C"/>
    <w:rsid w:val="00AC1266"/>
    <w:rsid w:val="00AC21E1"/>
    <w:rsid w:val="00AC621A"/>
    <w:rsid w:val="00AD2BE9"/>
    <w:rsid w:val="00AD7B18"/>
    <w:rsid w:val="00AE4EB9"/>
    <w:rsid w:val="00AE591F"/>
    <w:rsid w:val="00AE6C1D"/>
    <w:rsid w:val="00AF2C01"/>
    <w:rsid w:val="00AF39EA"/>
    <w:rsid w:val="00AF6AD0"/>
    <w:rsid w:val="00B02B67"/>
    <w:rsid w:val="00B0536E"/>
    <w:rsid w:val="00B12B03"/>
    <w:rsid w:val="00B17627"/>
    <w:rsid w:val="00B21D8E"/>
    <w:rsid w:val="00B21FF3"/>
    <w:rsid w:val="00B272B4"/>
    <w:rsid w:val="00B36513"/>
    <w:rsid w:val="00B40677"/>
    <w:rsid w:val="00B4613D"/>
    <w:rsid w:val="00B50F9E"/>
    <w:rsid w:val="00B52E7E"/>
    <w:rsid w:val="00B5385E"/>
    <w:rsid w:val="00B54213"/>
    <w:rsid w:val="00B5463C"/>
    <w:rsid w:val="00B673AC"/>
    <w:rsid w:val="00B71B1E"/>
    <w:rsid w:val="00B74FFF"/>
    <w:rsid w:val="00B766CC"/>
    <w:rsid w:val="00B7676E"/>
    <w:rsid w:val="00B810FD"/>
    <w:rsid w:val="00B818E7"/>
    <w:rsid w:val="00B87BC1"/>
    <w:rsid w:val="00B96561"/>
    <w:rsid w:val="00B9661F"/>
    <w:rsid w:val="00BA0817"/>
    <w:rsid w:val="00BA08A9"/>
    <w:rsid w:val="00BA21A2"/>
    <w:rsid w:val="00BA511F"/>
    <w:rsid w:val="00BA72F8"/>
    <w:rsid w:val="00BB094E"/>
    <w:rsid w:val="00BB2778"/>
    <w:rsid w:val="00BB62FB"/>
    <w:rsid w:val="00BD1E71"/>
    <w:rsid w:val="00BD2F79"/>
    <w:rsid w:val="00BD43E5"/>
    <w:rsid w:val="00BD4924"/>
    <w:rsid w:val="00BD4A65"/>
    <w:rsid w:val="00BD4BC7"/>
    <w:rsid w:val="00BD7EE3"/>
    <w:rsid w:val="00BE1A8B"/>
    <w:rsid w:val="00BE528E"/>
    <w:rsid w:val="00BF06D7"/>
    <w:rsid w:val="00BF06FB"/>
    <w:rsid w:val="00BF1184"/>
    <w:rsid w:val="00BF2DA1"/>
    <w:rsid w:val="00BF4C16"/>
    <w:rsid w:val="00BF4D15"/>
    <w:rsid w:val="00BF5696"/>
    <w:rsid w:val="00BF5720"/>
    <w:rsid w:val="00BF6BD3"/>
    <w:rsid w:val="00BF74C8"/>
    <w:rsid w:val="00C01260"/>
    <w:rsid w:val="00C0657C"/>
    <w:rsid w:val="00C0659E"/>
    <w:rsid w:val="00C10591"/>
    <w:rsid w:val="00C10D40"/>
    <w:rsid w:val="00C11033"/>
    <w:rsid w:val="00C242B6"/>
    <w:rsid w:val="00C255B3"/>
    <w:rsid w:val="00C30873"/>
    <w:rsid w:val="00C33FF5"/>
    <w:rsid w:val="00C340D5"/>
    <w:rsid w:val="00C36B9E"/>
    <w:rsid w:val="00C36E45"/>
    <w:rsid w:val="00C3795C"/>
    <w:rsid w:val="00C42BEF"/>
    <w:rsid w:val="00C447BF"/>
    <w:rsid w:val="00C53CBD"/>
    <w:rsid w:val="00C56155"/>
    <w:rsid w:val="00C56208"/>
    <w:rsid w:val="00C56327"/>
    <w:rsid w:val="00C6351A"/>
    <w:rsid w:val="00C65413"/>
    <w:rsid w:val="00C67F9F"/>
    <w:rsid w:val="00C70063"/>
    <w:rsid w:val="00C727C9"/>
    <w:rsid w:val="00C76ED1"/>
    <w:rsid w:val="00C8652D"/>
    <w:rsid w:val="00C875B8"/>
    <w:rsid w:val="00C878A8"/>
    <w:rsid w:val="00C91A73"/>
    <w:rsid w:val="00C93926"/>
    <w:rsid w:val="00C96FC1"/>
    <w:rsid w:val="00CA15FD"/>
    <w:rsid w:val="00CA3189"/>
    <w:rsid w:val="00CA71DE"/>
    <w:rsid w:val="00CB1B26"/>
    <w:rsid w:val="00CB2BA5"/>
    <w:rsid w:val="00CB3DB8"/>
    <w:rsid w:val="00CB5843"/>
    <w:rsid w:val="00CB5A0D"/>
    <w:rsid w:val="00CC579B"/>
    <w:rsid w:val="00CD2DB5"/>
    <w:rsid w:val="00CD42B4"/>
    <w:rsid w:val="00CD5777"/>
    <w:rsid w:val="00CD7EEE"/>
    <w:rsid w:val="00CE067F"/>
    <w:rsid w:val="00CE63B7"/>
    <w:rsid w:val="00CE6884"/>
    <w:rsid w:val="00CF035A"/>
    <w:rsid w:val="00CF4D34"/>
    <w:rsid w:val="00CF53D2"/>
    <w:rsid w:val="00CF6508"/>
    <w:rsid w:val="00D03565"/>
    <w:rsid w:val="00D03778"/>
    <w:rsid w:val="00D063D6"/>
    <w:rsid w:val="00D10258"/>
    <w:rsid w:val="00D13C4F"/>
    <w:rsid w:val="00D14412"/>
    <w:rsid w:val="00D17C20"/>
    <w:rsid w:val="00D21382"/>
    <w:rsid w:val="00D245C2"/>
    <w:rsid w:val="00D2738F"/>
    <w:rsid w:val="00D2775C"/>
    <w:rsid w:val="00D27E21"/>
    <w:rsid w:val="00D33643"/>
    <w:rsid w:val="00D37F66"/>
    <w:rsid w:val="00D40749"/>
    <w:rsid w:val="00D46431"/>
    <w:rsid w:val="00D474C1"/>
    <w:rsid w:val="00D47FE8"/>
    <w:rsid w:val="00D65034"/>
    <w:rsid w:val="00D66856"/>
    <w:rsid w:val="00D800B7"/>
    <w:rsid w:val="00D804C0"/>
    <w:rsid w:val="00D8090A"/>
    <w:rsid w:val="00D82779"/>
    <w:rsid w:val="00D87D7C"/>
    <w:rsid w:val="00D87DEB"/>
    <w:rsid w:val="00D90254"/>
    <w:rsid w:val="00D9439D"/>
    <w:rsid w:val="00D943A9"/>
    <w:rsid w:val="00D951A1"/>
    <w:rsid w:val="00D95B28"/>
    <w:rsid w:val="00D95CEE"/>
    <w:rsid w:val="00D9624A"/>
    <w:rsid w:val="00D965C4"/>
    <w:rsid w:val="00D96C07"/>
    <w:rsid w:val="00DA13FB"/>
    <w:rsid w:val="00DA6B7F"/>
    <w:rsid w:val="00DA731F"/>
    <w:rsid w:val="00DA7E47"/>
    <w:rsid w:val="00DB057E"/>
    <w:rsid w:val="00DB124B"/>
    <w:rsid w:val="00DC402D"/>
    <w:rsid w:val="00DC444A"/>
    <w:rsid w:val="00DD3545"/>
    <w:rsid w:val="00DD3F28"/>
    <w:rsid w:val="00DD57DB"/>
    <w:rsid w:val="00DD6125"/>
    <w:rsid w:val="00DD6E84"/>
    <w:rsid w:val="00DE429A"/>
    <w:rsid w:val="00DE5FE4"/>
    <w:rsid w:val="00DE6590"/>
    <w:rsid w:val="00DE67F6"/>
    <w:rsid w:val="00E00F98"/>
    <w:rsid w:val="00E03DED"/>
    <w:rsid w:val="00E07E17"/>
    <w:rsid w:val="00E11915"/>
    <w:rsid w:val="00E11A14"/>
    <w:rsid w:val="00E149A7"/>
    <w:rsid w:val="00E16B0B"/>
    <w:rsid w:val="00E204EF"/>
    <w:rsid w:val="00E2180E"/>
    <w:rsid w:val="00E226FE"/>
    <w:rsid w:val="00E23D08"/>
    <w:rsid w:val="00E30D68"/>
    <w:rsid w:val="00E3177A"/>
    <w:rsid w:val="00E31C7B"/>
    <w:rsid w:val="00E345D1"/>
    <w:rsid w:val="00E34C7F"/>
    <w:rsid w:val="00E369D6"/>
    <w:rsid w:val="00E41371"/>
    <w:rsid w:val="00E4152A"/>
    <w:rsid w:val="00E42242"/>
    <w:rsid w:val="00E42AFA"/>
    <w:rsid w:val="00E44DF6"/>
    <w:rsid w:val="00E44EE3"/>
    <w:rsid w:val="00E4689B"/>
    <w:rsid w:val="00E52205"/>
    <w:rsid w:val="00E52CF7"/>
    <w:rsid w:val="00E54C87"/>
    <w:rsid w:val="00E55107"/>
    <w:rsid w:val="00E7060D"/>
    <w:rsid w:val="00E713A9"/>
    <w:rsid w:val="00E71FCD"/>
    <w:rsid w:val="00E72D0A"/>
    <w:rsid w:val="00E736CC"/>
    <w:rsid w:val="00E8284E"/>
    <w:rsid w:val="00E87305"/>
    <w:rsid w:val="00E87324"/>
    <w:rsid w:val="00E90BAE"/>
    <w:rsid w:val="00E91A38"/>
    <w:rsid w:val="00E91C98"/>
    <w:rsid w:val="00E920C2"/>
    <w:rsid w:val="00E94C4F"/>
    <w:rsid w:val="00E95309"/>
    <w:rsid w:val="00E9767F"/>
    <w:rsid w:val="00EA3121"/>
    <w:rsid w:val="00EA4B27"/>
    <w:rsid w:val="00EA50BE"/>
    <w:rsid w:val="00EA664C"/>
    <w:rsid w:val="00EB07BF"/>
    <w:rsid w:val="00EB3B82"/>
    <w:rsid w:val="00EB3E62"/>
    <w:rsid w:val="00EB4834"/>
    <w:rsid w:val="00EC3E20"/>
    <w:rsid w:val="00EC4667"/>
    <w:rsid w:val="00EC470E"/>
    <w:rsid w:val="00EC4C69"/>
    <w:rsid w:val="00EC510E"/>
    <w:rsid w:val="00EC7442"/>
    <w:rsid w:val="00ED01DA"/>
    <w:rsid w:val="00ED06D6"/>
    <w:rsid w:val="00ED0CE8"/>
    <w:rsid w:val="00ED1472"/>
    <w:rsid w:val="00ED4597"/>
    <w:rsid w:val="00ED4D8A"/>
    <w:rsid w:val="00ED6D80"/>
    <w:rsid w:val="00EE09B0"/>
    <w:rsid w:val="00EE0FAC"/>
    <w:rsid w:val="00EE1105"/>
    <w:rsid w:val="00EE1382"/>
    <w:rsid w:val="00EE2140"/>
    <w:rsid w:val="00EE2F9D"/>
    <w:rsid w:val="00EE48D9"/>
    <w:rsid w:val="00EE7F2C"/>
    <w:rsid w:val="00EF0DC7"/>
    <w:rsid w:val="00F01679"/>
    <w:rsid w:val="00F0194D"/>
    <w:rsid w:val="00F034B2"/>
    <w:rsid w:val="00F125CB"/>
    <w:rsid w:val="00F14DAD"/>
    <w:rsid w:val="00F15676"/>
    <w:rsid w:val="00F22B46"/>
    <w:rsid w:val="00F252A9"/>
    <w:rsid w:val="00F3475B"/>
    <w:rsid w:val="00F37A5A"/>
    <w:rsid w:val="00F37F55"/>
    <w:rsid w:val="00F42891"/>
    <w:rsid w:val="00F42A04"/>
    <w:rsid w:val="00F42CB4"/>
    <w:rsid w:val="00F50E08"/>
    <w:rsid w:val="00F52DA1"/>
    <w:rsid w:val="00F55CED"/>
    <w:rsid w:val="00F566C6"/>
    <w:rsid w:val="00F56C87"/>
    <w:rsid w:val="00F573C1"/>
    <w:rsid w:val="00F6507D"/>
    <w:rsid w:val="00F65692"/>
    <w:rsid w:val="00F6597D"/>
    <w:rsid w:val="00F65DDE"/>
    <w:rsid w:val="00F67B57"/>
    <w:rsid w:val="00F73CD8"/>
    <w:rsid w:val="00F7586F"/>
    <w:rsid w:val="00F76216"/>
    <w:rsid w:val="00F84A22"/>
    <w:rsid w:val="00F8555D"/>
    <w:rsid w:val="00F861B9"/>
    <w:rsid w:val="00F91057"/>
    <w:rsid w:val="00F96EC8"/>
    <w:rsid w:val="00FA0845"/>
    <w:rsid w:val="00FA20E4"/>
    <w:rsid w:val="00FA2EA4"/>
    <w:rsid w:val="00FA5D6E"/>
    <w:rsid w:val="00FB02D6"/>
    <w:rsid w:val="00FB09C2"/>
    <w:rsid w:val="00FB3D2E"/>
    <w:rsid w:val="00FB46B9"/>
    <w:rsid w:val="00FB4AFF"/>
    <w:rsid w:val="00FB73AB"/>
    <w:rsid w:val="00FC03CE"/>
    <w:rsid w:val="00FC2C5E"/>
    <w:rsid w:val="00FC399C"/>
    <w:rsid w:val="00FD62F7"/>
    <w:rsid w:val="00FE07E1"/>
    <w:rsid w:val="00FE0A69"/>
    <w:rsid w:val="00FE0BBF"/>
    <w:rsid w:val="00FE328F"/>
    <w:rsid w:val="00FE64EF"/>
    <w:rsid w:val="00FE703D"/>
    <w:rsid w:val="00FF0123"/>
    <w:rsid w:val="00FF0BD2"/>
    <w:rsid w:val="00FF16A5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C615783"/>
  <w15:docId w15:val="{410B2A7E-6CFE-4148-9E97-40A8A5CB6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iPriority="0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119"/>
    <w:pPr>
      <w:spacing w:after="120"/>
      <w:jc w:val="both"/>
    </w:pPr>
    <w:rPr>
      <w:rFonts w:ascii="Arial" w:hAnsi="Arial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3C6119"/>
    <w:pPr>
      <w:numPr>
        <w:numId w:val="5"/>
      </w:numPr>
      <w:pBdr>
        <w:bottom w:val="single" w:sz="36" w:space="3" w:color="808080"/>
      </w:pBdr>
      <w:jc w:val="left"/>
      <w:outlineLvl w:val="0"/>
    </w:pPr>
    <w:rPr>
      <w:b/>
      <w:smallCaps/>
      <w:noProof/>
      <w:sz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3C6119"/>
    <w:pPr>
      <w:keepNext/>
      <w:numPr>
        <w:ilvl w:val="1"/>
        <w:numId w:val="5"/>
      </w:numPr>
      <w:spacing w:before="120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3C6119"/>
    <w:pPr>
      <w:keepNext/>
      <w:numPr>
        <w:ilvl w:val="2"/>
        <w:numId w:val="5"/>
      </w:numPr>
      <w:spacing w:before="120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3C6119"/>
    <w:pPr>
      <w:keepNext/>
      <w:numPr>
        <w:ilvl w:val="3"/>
        <w:numId w:val="5"/>
      </w:numPr>
      <w:spacing w:before="12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uiPriority w:val="99"/>
    <w:qFormat/>
    <w:rsid w:val="003C6119"/>
    <w:pPr>
      <w:numPr>
        <w:ilvl w:val="4"/>
        <w:numId w:val="5"/>
      </w:numPr>
      <w:spacing w:before="240"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9"/>
    <w:qFormat/>
    <w:rsid w:val="003C6119"/>
    <w:pPr>
      <w:numPr>
        <w:ilvl w:val="5"/>
        <w:numId w:val="5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3C6119"/>
    <w:pPr>
      <w:numPr>
        <w:ilvl w:val="6"/>
        <w:numId w:val="5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9"/>
    <w:qFormat/>
    <w:rsid w:val="003C6119"/>
    <w:pPr>
      <w:numPr>
        <w:ilvl w:val="7"/>
        <w:numId w:val="5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link w:val="Ttulo9Car"/>
    <w:uiPriority w:val="99"/>
    <w:qFormat/>
    <w:rsid w:val="003C6119"/>
    <w:pPr>
      <w:numPr>
        <w:ilvl w:val="8"/>
        <w:numId w:val="5"/>
      </w:numPr>
      <w:spacing w:before="240"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E23D08"/>
    <w:rPr>
      <w:rFonts w:ascii="Arial" w:hAnsi="Arial"/>
      <w:b/>
      <w:smallCaps/>
      <w:noProof/>
      <w:sz w:val="32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E23D08"/>
    <w:rPr>
      <w:rFonts w:ascii="Arial" w:hAnsi="Arial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E23D08"/>
    <w:rPr>
      <w:rFonts w:ascii="Arial" w:hAnsi="Arial"/>
      <w:b/>
      <w:sz w:val="2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locked/>
    <w:rsid w:val="00E23D08"/>
    <w:rPr>
      <w:rFonts w:ascii="Arial" w:hAnsi="Arial"/>
      <w:b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E23D08"/>
    <w:rPr>
      <w:rFonts w:ascii="Arial" w:hAnsi="Arial"/>
      <w:b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E23D08"/>
    <w:rPr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locked/>
    <w:rsid w:val="00E23D08"/>
    <w:rPr>
      <w:rFonts w:ascii="Arial" w:hAnsi="Arial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E23D08"/>
    <w:rPr>
      <w:rFonts w:ascii="Arial" w:hAnsi="Arial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locked/>
    <w:rsid w:val="00E23D08"/>
    <w:rPr>
      <w:rFonts w:ascii="Arial" w:hAnsi="Arial"/>
      <w:b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rsid w:val="003C61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A252CE"/>
    <w:rPr>
      <w:rFonts w:ascii="Arial" w:hAnsi="Arial" w:cs="Times New Roman"/>
      <w:lang w:eastAsia="es-ES"/>
    </w:rPr>
  </w:style>
  <w:style w:type="paragraph" w:styleId="Piedepgina">
    <w:name w:val="footer"/>
    <w:basedOn w:val="Normal"/>
    <w:link w:val="PiedepginaCar"/>
    <w:uiPriority w:val="99"/>
    <w:rsid w:val="003C6119"/>
    <w:pPr>
      <w:tabs>
        <w:tab w:val="center" w:pos="4419"/>
        <w:tab w:val="right" w:pos="8838"/>
      </w:tabs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E23D08"/>
    <w:rPr>
      <w:rFonts w:ascii="Arial" w:hAnsi="Arial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uiPriority w:val="99"/>
    <w:rsid w:val="003C6119"/>
    <w:rPr>
      <w:rFonts w:ascii="Arial" w:hAnsi="Arial" w:cs="Times New Roman"/>
      <w:sz w:val="18"/>
    </w:rPr>
  </w:style>
  <w:style w:type="paragraph" w:styleId="Textoindependiente">
    <w:name w:val="Body Text"/>
    <w:basedOn w:val="Normal"/>
    <w:link w:val="TextoindependienteCar"/>
    <w:uiPriority w:val="99"/>
    <w:semiHidden/>
    <w:rsid w:val="003C6119"/>
    <w:pPr>
      <w:tabs>
        <w:tab w:val="right" w:pos="8640"/>
      </w:tabs>
      <w:spacing w:after="280" w:line="360" w:lineRule="auto"/>
    </w:pPr>
    <w:rPr>
      <w:rFonts w:ascii="Garamond" w:hAnsi="Garamond"/>
      <w:spacing w:val="-2"/>
      <w:sz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E23D08"/>
    <w:rPr>
      <w:rFonts w:ascii="Arial" w:hAnsi="Arial" w:cs="Times New Roman"/>
      <w:sz w:val="20"/>
      <w:szCs w:val="20"/>
      <w:lang w:eastAsia="es-ES"/>
    </w:rPr>
  </w:style>
  <w:style w:type="paragraph" w:customStyle="1" w:styleId="cuadro">
    <w:name w:val="cuadro"/>
    <w:basedOn w:val="Ttulo1"/>
    <w:uiPriority w:val="99"/>
    <w:rsid w:val="003C6119"/>
    <w:pPr>
      <w:widowControl w:val="0"/>
      <w:spacing w:after="0"/>
      <w:outlineLvl w:val="9"/>
    </w:pPr>
    <w:rPr>
      <w:b w:val="0"/>
      <w:noProof w:val="0"/>
      <w:lang w:val="es-ES_tradnl"/>
    </w:rPr>
  </w:style>
  <w:style w:type="paragraph" w:styleId="Ttulo">
    <w:name w:val="Title"/>
    <w:basedOn w:val="Normal"/>
    <w:link w:val="TtuloCar"/>
    <w:qFormat/>
    <w:rsid w:val="003C6119"/>
    <w:pPr>
      <w:widowControl w:val="0"/>
      <w:spacing w:after="240"/>
      <w:jc w:val="center"/>
    </w:pPr>
    <w:rPr>
      <w:b/>
      <w:color w:val="000000"/>
      <w:sz w:val="32"/>
      <w:lang w:val="es-ES_tradnl"/>
    </w:rPr>
  </w:style>
  <w:style w:type="character" w:customStyle="1" w:styleId="TtuloCar">
    <w:name w:val="Título Car"/>
    <w:basedOn w:val="Fuentedeprrafopredeter"/>
    <w:link w:val="Ttulo"/>
    <w:uiPriority w:val="99"/>
    <w:locked/>
    <w:rsid w:val="00E23D08"/>
    <w:rPr>
      <w:rFonts w:ascii="Cambria" w:hAnsi="Cambria" w:cs="Times New Roman"/>
      <w:b/>
      <w:bCs/>
      <w:kern w:val="28"/>
      <w:sz w:val="32"/>
      <w:szCs w:val="32"/>
      <w:lang w:eastAsia="es-ES"/>
    </w:rPr>
  </w:style>
  <w:style w:type="paragraph" w:customStyle="1" w:styleId="Cuadro0">
    <w:name w:val="Cuadro"/>
    <w:uiPriority w:val="99"/>
    <w:rsid w:val="003C6119"/>
    <w:pPr>
      <w:widowControl w:val="0"/>
      <w:spacing w:before="120" w:after="120" w:line="320" w:lineRule="auto"/>
    </w:pPr>
    <w:rPr>
      <w:rFonts w:ascii="Arial" w:hAnsi="Arial"/>
      <w:sz w:val="20"/>
      <w:szCs w:val="20"/>
      <w:lang w:val="fr-FR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rsid w:val="003C6119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E23D08"/>
    <w:rPr>
      <w:rFonts w:ascii="Arial" w:hAnsi="Arial" w:cs="Times New Roman"/>
      <w:sz w:val="20"/>
      <w:szCs w:val="20"/>
      <w:lang w:eastAsia="es-ES"/>
    </w:rPr>
  </w:style>
  <w:style w:type="paragraph" w:customStyle="1" w:styleId="Codigo">
    <w:name w:val="Codigo"/>
    <w:basedOn w:val="Normal"/>
    <w:uiPriority w:val="99"/>
    <w:rsid w:val="003C6119"/>
    <w:pPr>
      <w:spacing w:after="0"/>
    </w:pPr>
    <w:rPr>
      <w:rFonts w:ascii="Courier (W1)" w:hAnsi="Courier (W1)"/>
      <w:sz w:val="18"/>
      <w:lang w:val="en-US"/>
    </w:rPr>
  </w:style>
  <w:style w:type="paragraph" w:customStyle="1" w:styleId="contenido">
    <w:name w:val="contenido"/>
    <w:basedOn w:val="Normal"/>
    <w:uiPriority w:val="99"/>
    <w:rsid w:val="003C6119"/>
    <w:pPr>
      <w:spacing w:after="0"/>
    </w:pPr>
  </w:style>
  <w:style w:type="paragraph" w:styleId="Textonotapie">
    <w:name w:val="footnote text"/>
    <w:basedOn w:val="Normal"/>
    <w:link w:val="TextonotapieCar"/>
    <w:uiPriority w:val="99"/>
    <w:semiHidden/>
    <w:rsid w:val="003C6119"/>
    <w:rPr>
      <w:sz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E23D08"/>
    <w:rPr>
      <w:rFonts w:ascii="Arial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3C6119"/>
    <w:rPr>
      <w:rFonts w:cs="Times New Roman"/>
      <w:vertAlign w:val="superscript"/>
    </w:rPr>
  </w:style>
  <w:style w:type="paragraph" w:customStyle="1" w:styleId="Bibliografia">
    <w:name w:val="Bibliografia"/>
    <w:basedOn w:val="Normal"/>
    <w:autoRedefine/>
    <w:uiPriority w:val="99"/>
    <w:rsid w:val="003C6119"/>
    <w:pPr>
      <w:numPr>
        <w:numId w:val="1"/>
      </w:numPr>
    </w:pPr>
    <w:rPr>
      <w:color w:val="000000"/>
      <w:lang w:val="en-US"/>
    </w:rPr>
  </w:style>
  <w:style w:type="paragraph" w:styleId="TDC1">
    <w:name w:val="toc 1"/>
    <w:basedOn w:val="Normal"/>
    <w:next w:val="Normal"/>
    <w:autoRedefine/>
    <w:uiPriority w:val="99"/>
    <w:semiHidden/>
    <w:rsid w:val="003C6119"/>
    <w:pPr>
      <w:spacing w:before="360" w:after="360"/>
      <w:jc w:val="left"/>
    </w:pPr>
    <w:rPr>
      <w:rFonts w:ascii="Times New Roman" w:hAnsi="Times New Roman"/>
      <w:b/>
      <w:caps/>
      <w:sz w:val="22"/>
      <w:u w:val="single"/>
    </w:rPr>
  </w:style>
  <w:style w:type="paragraph" w:styleId="TDC2">
    <w:name w:val="toc 2"/>
    <w:basedOn w:val="Normal"/>
    <w:next w:val="Normal"/>
    <w:autoRedefine/>
    <w:uiPriority w:val="99"/>
    <w:semiHidden/>
    <w:rsid w:val="003C6119"/>
    <w:pPr>
      <w:spacing w:after="0"/>
      <w:jc w:val="left"/>
    </w:pPr>
    <w:rPr>
      <w:rFonts w:ascii="Times New Roman" w:hAnsi="Times New Roman"/>
      <w:b/>
      <w:smallCaps/>
      <w:sz w:val="22"/>
    </w:rPr>
  </w:style>
  <w:style w:type="paragraph" w:styleId="TDC3">
    <w:name w:val="toc 3"/>
    <w:basedOn w:val="Normal"/>
    <w:next w:val="Normal"/>
    <w:autoRedefine/>
    <w:uiPriority w:val="99"/>
    <w:semiHidden/>
    <w:rsid w:val="003C6119"/>
    <w:pPr>
      <w:spacing w:after="0"/>
      <w:jc w:val="left"/>
    </w:pPr>
    <w:rPr>
      <w:rFonts w:ascii="Times New Roman" w:hAnsi="Times New Roman"/>
      <w:smallCaps/>
      <w:sz w:val="22"/>
    </w:rPr>
  </w:style>
  <w:style w:type="paragraph" w:styleId="TDC4">
    <w:name w:val="toc 4"/>
    <w:basedOn w:val="Normal"/>
    <w:next w:val="Normal"/>
    <w:autoRedefine/>
    <w:uiPriority w:val="99"/>
    <w:semiHidden/>
    <w:rsid w:val="003C6119"/>
    <w:pPr>
      <w:spacing w:after="0"/>
      <w:jc w:val="left"/>
    </w:pPr>
    <w:rPr>
      <w:rFonts w:ascii="Times New Roman" w:hAnsi="Times New Roman"/>
      <w:sz w:val="22"/>
    </w:rPr>
  </w:style>
  <w:style w:type="paragraph" w:styleId="TDC5">
    <w:name w:val="toc 5"/>
    <w:basedOn w:val="Normal"/>
    <w:next w:val="Normal"/>
    <w:autoRedefine/>
    <w:uiPriority w:val="99"/>
    <w:semiHidden/>
    <w:rsid w:val="003C6119"/>
    <w:pPr>
      <w:spacing w:after="0"/>
      <w:jc w:val="left"/>
    </w:pPr>
    <w:rPr>
      <w:rFonts w:ascii="Times New Roman" w:hAnsi="Times New Roman"/>
      <w:sz w:val="22"/>
    </w:rPr>
  </w:style>
  <w:style w:type="paragraph" w:styleId="TDC6">
    <w:name w:val="toc 6"/>
    <w:basedOn w:val="Normal"/>
    <w:next w:val="Normal"/>
    <w:autoRedefine/>
    <w:uiPriority w:val="99"/>
    <w:semiHidden/>
    <w:rsid w:val="003C6119"/>
    <w:pPr>
      <w:spacing w:after="0"/>
      <w:jc w:val="left"/>
    </w:pPr>
    <w:rPr>
      <w:rFonts w:ascii="Times New Roman" w:hAnsi="Times New Roman"/>
      <w:sz w:val="22"/>
    </w:rPr>
  </w:style>
  <w:style w:type="paragraph" w:styleId="TDC7">
    <w:name w:val="toc 7"/>
    <w:basedOn w:val="Normal"/>
    <w:next w:val="Normal"/>
    <w:autoRedefine/>
    <w:uiPriority w:val="99"/>
    <w:semiHidden/>
    <w:rsid w:val="003C6119"/>
    <w:pPr>
      <w:spacing w:after="0"/>
      <w:jc w:val="left"/>
    </w:pPr>
    <w:rPr>
      <w:rFonts w:ascii="Times New Roman" w:hAnsi="Times New Roman"/>
      <w:sz w:val="22"/>
    </w:rPr>
  </w:style>
  <w:style w:type="paragraph" w:styleId="TDC8">
    <w:name w:val="toc 8"/>
    <w:basedOn w:val="Normal"/>
    <w:next w:val="Normal"/>
    <w:autoRedefine/>
    <w:uiPriority w:val="99"/>
    <w:semiHidden/>
    <w:rsid w:val="003C6119"/>
    <w:pPr>
      <w:spacing w:after="0"/>
      <w:jc w:val="left"/>
    </w:pPr>
    <w:rPr>
      <w:rFonts w:ascii="Times New Roman" w:hAnsi="Times New Roman"/>
      <w:sz w:val="22"/>
    </w:rPr>
  </w:style>
  <w:style w:type="paragraph" w:styleId="TDC9">
    <w:name w:val="toc 9"/>
    <w:basedOn w:val="Normal"/>
    <w:next w:val="Normal"/>
    <w:autoRedefine/>
    <w:uiPriority w:val="99"/>
    <w:semiHidden/>
    <w:rsid w:val="003C6119"/>
    <w:pPr>
      <w:spacing w:after="0"/>
      <w:jc w:val="left"/>
    </w:pPr>
    <w:rPr>
      <w:rFonts w:ascii="Times New Roman" w:hAnsi="Times New Roman"/>
      <w:sz w:val="22"/>
    </w:rPr>
  </w:style>
  <w:style w:type="paragraph" w:customStyle="1" w:styleId="Heading1-FormatOnly">
    <w:name w:val="Heading 1 - Format Only"/>
    <w:basedOn w:val="Ttulo1"/>
    <w:uiPriority w:val="99"/>
    <w:rsid w:val="003C6119"/>
    <w:pPr>
      <w:numPr>
        <w:numId w:val="0"/>
      </w:numPr>
      <w:outlineLvl w:val="9"/>
    </w:pPr>
  </w:style>
  <w:style w:type="paragraph" w:customStyle="1" w:styleId="Comment">
    <w:name w:val="Comment"/>
    <w:basedOn w:val="Normal"/>
    <w:rsid w:val="003C6119"/>
    <w:rPr>
      <w:rFonts w:ascii="Times New Roman" w:hAnsi="Times New Roman"/>
      <w:i/>
      <w:color w:val="000080"/>
    </w:rPr>
  </w:style>
  <w:style w:type="paragraph" w:customStyle="1" w:styleId="Table-Text">
    <w:name w:val="Table - Text"/>
    <w:basedOn w:val="Normal"/>
    <w:uiPriority w:val="99"/>
    <w:rsid w:val="003C6119"/>
    <w:pPr>
      <w:spacing w:before="60" w:after="60"/>
      <w:jc w:val="left"/>
    </w:pPr>
    <w:rPr>
      <w:rFonts w:ascii="Times New Roman" w:hAnsi="Times New Roman"/>
      <w:lang w:val="en-US"/>
    </w:rPr>
  </w:style>
  <w:style w:type="paragraph" w:customStyle="1" w:styleId="Table-ColHead">
    <w:name w:val="Table - Col. Head"/>
    <w:basedOn w:val="Normal"/>
    <w:uiPriority w:val="99"/>
    <w:rsid w:val="003C6119"/>
    <w:pPr>
      <w:keepNext/>
      <w:spacing w:before="60" w:after="60"/>
      <w:jc w:val="left"/>
    </w:pPr>
    <w:rPr>
      <w:b/>
      <w:noProof/>
      <w:sz w:val="18"/>
    </w:rPr>
  </w:style>
  <w:style w:type="paragraph" w:customStyle="1" w:styleId="Deliverable">
    <w:name w:val="Deliverable"/>
    <w:basedOn w:val="Normal"/>
    <w:uiPriority w:val="99"/>
    <w:rsid w:val="003C6119"/>
    <w:pPr>
      <w:spacing w:after="60"/>
      <w:ind w:left="288" w:hanging="288"/>
    </w:pPr>
    <w:rPr>
      <w:rFonts w:ascii="Times New Roman" w:hAnsi="Times New Roman"/>
      <w:lang w:val="en-US"/>
    </w:rPr>
  </w:style>
  <w:style w:type="paragraph" w:customStyle="1" w:styleId="FooterFirst">
    <w:name w:val="Footer First"/>
    <w:basedOn w:val="Piedepgina"/>
    <w:uiPriority w:val="99"/>
    <w:rsid w:val="003C6119"/>
    <w:pPr>
      <w:keepLines/>
      <w:tabs>
        <w:tab w:val="clear" w:pos="4419"/>
        <w:tab w:val="clear" w:pos="8838"/>
        <w:tab w:val="center" w:pos="4320"/>
      </w:tabs>
      <w:spacing w:after="0"/>
      <w:jc w:val="center"/>
    </w:pPr>
    <w:rPr>
      <w:rFonts w:ascii="Garamond" w:hAnsi="Garamond"/>
      <w:spacing w:val="-2"/>
      <w:sz w:val="24"/>
      <w:lang w:val="en-US"/>
    </w:rPr>
  </w:style>
  <w:style w:type="paragraph" w:styleId="Descripcin">
    <w:name w:val="caption"/>
    <w:basedOn w:val="Normal"/>
    <w:next w:val="Normal"/>
    <w:uiPriority w:val="99"/>
    <w:qFormat/>
    <w:rsid w:val="003C6119"/>
    <w:pPr>
      <w:spacing w:before="120"/>
      <w:jc w:val="center"/>
    </w:pPr>
    <w:rPr>
      <w:rFonts w:ascii="Times New Roman" w:hAnsi="Times New Roman"/>
      <w:i/>
      <w:sz w:val="18"/>
    </w:rPr>
  </w:style>
  <w:style w:type="paragraph" w:styleId="Tabladeilustraciones">
    <w:name w:val="table of figures"/>
    <w:basedOn w:val="Normal"/>
    <w:next w:val="Normal"/>
    <w:uiPriority w:val="99"/>
    <w:semiHidden/>
    <w:rsid w:val="003C6119"/>
    <w:pPr>
      <w:ind w:left="400" w:hanging="400"/>
    </w:pPr>
  </w:style>
  <w:style w:type="paragraph" w:customStyle="1" w:styleId="Cuadro2">
    <w:name w:val="Cuadro 2"/>
    <w:basedOn w:val="Normal"/>
    <w:uiPriority w:val="99"/>
    <w:rsid w:val="003C6119"/>
    <w:pPr>
      <w:spacing w:after="0"/>
    </w:pPr>
    <w:rPr>
      <w:rFonts w:ascii="Garamond" w:hAnsi="Garamond"/>
      <w:b/>
      <w:color w:val="000000"/>
      <w:sz w:val="28"/>
      <w:lang w:val="es-ES_tradnl"/>
    </w:rPr>
  </w:style>
  <w:style w:type="paragraph" w:customStyle="1" w:styleId="T-Lista1">
    <w:name w:val="T-Lista1"/>
    <w:basedOn w:val="Normal"/>
    <w:uiPriority w:val="99"/>
    <w:rsid w:val="003C6119"/>
    <w:pPr>
      <w:tabs>
        <w:tab w:val="left" w:pos="-993"/>
      </w:tabs>
      <w:ind w:left="567" w:hanging="425"/>
    </w:pPr>
    <w:rPr>
      <w:noProof/>
      <w:color w:val="000000"/>
    </w:rPr>
  </w:style>
  <w:style w:type="paragraph" w:customStyle="1" w:styleId="BodyText-Elegant">
    <w:name w:val="Body Text - Elegant"/>
    <w:basedOn w:val="Normal"/>
    <w:uiPriority w:val="99"/>
    <w:rsid w:val="003C6119"/>
    <w:pPr>
      <w:spacing w:line="280" w:lineRule="exact"/>
    </w:pPr>
    <w:rPr>
      <w:rFonts w:ascii="Garamond" w:hAnsi="Garamond"/>
      <w:lang w:val="en-US"/>
    </w:rPr>
  </w:style>
  <w:style w:type="paragraph" w:customStyle="1" w:styleId="citacin">
    <w:name w:val="citación"/>
    <w:basedOn w:val="Normal"/>
    <w:autoRedefine/>
    <w:uiPriority w:val="99"/>
    <w:rsid w:val="003C6119"/>
    <w:pPr>
      <w:ind w:left="3828"/>
    </w:pPr>
    <w:rPr>
      <w:i/>
      <w:sz w:val="16"/>
    </w:rPr>
  </w:style>
  <w:style w:type="paragraph" w:customStyle="1" w:styleId="Pullquote-Elegant">
    <w:name w:val="Pullquote - Elegant"/>
    <w:basedOn w:val="BodyText-Elegant"/>
    <w:uiPriority w:val="99"/>
    <w:rsid w:val="003C6119"/>
    <w:pPr>
      <w:pBdr>
        <w:top w:val="double" w:sz="6" w:space="1" w:color="800080"/>
        <w:bottom w:val="double" w:sz="6" w:space="3" w:color="800080"/>
      </w:pBdr>
      <w:spacing w:after="0" w:line="240" w:lineRule="auto"/>
      <w:jc w:val="center"/>
    </w:pPr>
    <w:rPr>
      <w:i/>
      <w:color w:val="800080"/>
      <w:sz w:val="24"/>
      <w:lang w:val="es-CO"/>
    </w:rPr>
  </w:style>
  <w:style w:type="paragraph" w:styleId="Listaconvietas">
    <w:name w:val="List Bullet"/>
    <w:basedOn w:val="Normal"/>
    <w:autoRedefine/>
    <w:uiPriority w:val="99"/>
    <w:semiHidden/>
    <w:rsid w:val="003C6119"/>
    <w:pPr>
      <w:numPr>
        <w:numId w:val="2"/>
      </w:numPr>
    </w:pPr>
  </w:style>
  <w:style w:type="paragraph" w:styleId="Lista">
    <w:name w:val="List"/>
    <w:basedOn w:val="Normal"/>
    <w:uiPriority w:val="99"/>
    <w:semiHidden/>
    <w:rsid w:val="003C6119"/>
    <w:pPr>
      <w:widowControl w:val="0"/>
      <w:numPr>
        <w:numId w:val="3"/>
      </w:numPr>
    </w:pPr>
    <w:rPr>
      <w:color w:val="000000"/>
      <w:lang w:val="es-ES_tradnl"/>
    </w:rPr>
  </w:style>
  <w:style w:type="paragraph" w:customStyle="1" w:styleId="Vieta">
    <w:name w:val="Viñeta"/>
    <w:basedOn w:val="Normal"/>
    <w:autoRedefine/>
    <w:uiPriority w:val="99"/>
    <w:rsid w:val="003C6119"/>
    <w:pPr>
      <w:keepLines/>
      <w:numPr>
        <w:numId w:val="4"/>
      </w:numPr>
    </w:pPr>
    <w:rPr>
      <w:sz w:val="22"/>
      <w:lang w:val="es-MX"/>
    </w:rPr>
  </w:style>
  <w:style w:type="paragraph" w:customStyle="1" w:styleId="fig">
    <w:name w:val="fig"/>
    <w:basedOn w:val="Normal"/>
    <w:uiPriority w:val="99"/>
    <w:rsid w:val="003C6119"/>
    <w:pPr>
      <w:jc w:val="center"/>
    </w:pPr>
    <w:rPr>
      <w:sz w:val="16"/>
    </w:rPr>
  </w:style>
  <w:style w:type="paragraph" w:styleId="Textodeglobo">
    <w:name w:val="Balloon Text"/>
    <w:basedOn w:val="Normal"/>
    <w:link w:val="TextodegloboCar"/>
    <w:uiPriority w:val="99"/>
    <w:semiHidden/>
    <w:rsid w:val="00A8313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83138"/>
    <w:rPr>
      <w:rFonts w:ascii="Tahoma" w:hAnsi="Tahoma" w:cs="Tahoma"/>
      <w:sz w:val="16"/>
      <w:szCs w:val="16"/>
      <w:lang w:eastAsia="es-ES"/>
    </w:rPr>
  </w:style>
  <w:style w:type="paragraph" w:customStyle="1" w:styleId="Titulotabla">
    <w:name w:val="Titulotabla"/>
    <w:basedOn w:val="Normal"/>
    <w:uiPriority w:val="99"/>
    <w:rsid w:val="003C6119"/>
    <w:rPr>
      <w:b/>
      <w:smallCaps/>
      <w:sz w:val="16"/>
    </w:rPr>
  </w:style>
  <w:style w:type="paragraph" w:customStyle="1" w:styleId="IdReq">
    <w:name w:val="IdReq"/>
    <w:basedOn w:val="Comment"/>
    <w:uiPriority w:val="99"/>
    <w:rsid w:val="003C6119"/>
    <w:pPr>
      <w:spacing w:after="0"/>
      <w:jc w:val="left"/>
    </w:pPr>
    <w:rPr>
      <w:rFonts w:ascii="Arial" w:hAnsi="Arial"/>
      <w:b/>
      <w:i w:val="0"/>
      <w:color w:val="000000"/>
    </w:rPr>
  </w:style>
  <w:style w:type="paragraph" w:styleId="Prrafodelista">
    <w:name w:val="List Paragraph"/>
    <w:basedOn w:val="Normal"/>
    <w:link w:val="PrrafodelistaCar"/>
    <w:uiPriority w:val="34"/>
    <w:qFormat/>
    <w:rsid w:val="00A731A8"/>
    <w:pPr>
      <w:ind w:left="720"/>
      <w:contextualSpacing/>
    </w:pPr>
  </w:style>
  <w:style w:type="paragraph" w:customStyle="1" w:styleId="CM13">
    <w:name w:val="CM13"/>
    <w:basedOn w:val="Normal"/>
    <w:next w:val="Normal"/>
    <w:uiPriority w:val="99"/>
    <w:rsid w:val="008B3B1A"/>
    <w:pPr>
      <w:widowControl w:val="0"/>
      <w:autoSpaceDE w:val="0"/>
      <w:autoSpaceDN w:val="0"/>
      <w:adjustRightInd w:val="0"/>
      <w:spacing w:after="83"/>
      <w:jc w:val="left"/>
    </w:pPr>
    <w:rPr>
      <w:rFonts w:ascii="Times New Roman" w:hAnsi="Times New Roman"/>
      <w:sz w:val="24"/>
      <w:szCs w:val="24"/>
      <w:lang w:val="es-ES"/>
    </w:rPr>
  </w:style>
  <w:style w:type="paragraph" w:customStyle="1" w:styleId="CM4">
    <w:name w:val="CM4"/>
    <w:basedOn w:val="Normal"/>
    <w:next w:val="Normal"/>
    <w:uiPriority w:val="99"/>
    <w:rsid w:val="008B3B1A"/>
    <w:pPr>
      <w:widowControl w:val="0"/>
      <w:autoSpaceDE w:val="0"/>
      <w:autoSpaceDN w:val="0"/>
      <w:adjustRightInd w:val="0"/>
      <w:spacing w:after="0" w:line="278" w:lineRule="atLeast"/>
      <w:jc w:val="left"/>
    </w:pPr>
    <w:rPr>
      <w:rFonts w:ascii="Times New Roman" w:hAnsi="Times New Roman"/>
      <w:sz w:val="24"/>
      <w:szCs w:val="24"/>
      <w:lang w:val="es-ES"/>
    </w:rPr>
  </w:style>
  <w:style w:type="table" w:styleId="Tablaconcuadrcula">
    <w:name w:val="Table Grid"/>
    <w:basedOn w:val="Tablanormal"/>
    <w:uiPriority w:val="59"/>
    <w:locked/>
    <w:rsid w:val="008C38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locked/>
    <w:rsid w:val="00294366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customStyle="1" w:styleId="Default">
    <w:name w:val="Default"/>
    <w:rsid w:val="00D95B2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locked/>
    <w:rsid w:val="002B6E95"/>
    <w:pPr>
      <w:spacing w:after="0"/>
      <w:jc w:val="left"/>
    </w:pPr>
    <w:rPr>
      <w:rFonts w:ascii="Times New Roman" w:hAnsi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2B6E95"/>
    <w:rPr>
      <w:sz w:val="20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60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fasisintenso">
    <w:name w:val="Intense Emphasis"/>
    <w:basedOn w:val="Fuentedeprrafopredeter"/>
    <w:uiPriority w:val="21"/>
    <w:qFormat/>
    <w:rsid w:val="009C333C"/>
    <w:rPr>
      <w:i/>
      <w:iCs/>
      <w:color w:val="4F81BD" w:themeColor="accent1"/>
    </w:rPr>
  </w:style>
  <w:style w:type="character" w:styleId="Hipervnculo">
    <w:name w:val="Hyperlink"/>
    <w:basedOn w:val="Fuentedeprrafopredeter"/>
    <w:uiPriority w:val="99"/>
    <w:unhideWhenUsed/>
    <w:locked/>
    <w:rsid w:val="007516F9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locked/>
    <w:rsid w:val="002153A5"/>
    <w:rPr>
      <w:color w:val="800080" w:themeColor="followedHyperlink"/>
      <w:u w:val="single"/>
    </w:rPr>
  </w:style>
  <w:style w:type="character" w:customStyle="1" w:styleId="PrrafodelistaCar">
    <w:name w:val="Párrafo de lista Car"/>
    <w:link w:val="Prrafodelista"/>
    <w:uiPriority w:val="34"/>
    <w:rsid w:val="00A13838"/>
    <w:rPr>
      <w:rFonts w:ascii="Arial" w:hAnsi="Arial"/>
      <w:sz w:val="20"/>
      <w:szCs w:val="20"/>
      <w:lang w:eastAsia="es-ES"/>
    </w:rPr>
  </w:style>
  <w:style w:type="paragraph" w:styleId="Sinespaciado">
    <w:name w:val="No Spacing"/>
    <w:uiPriority w:val="1"/>
    <w:qFormat/>
    <w:rsid w:val="00BF06FB"/>
    <w:rPr>
      <w:rFonts w:ascii="Calibri" w:eastAsia="Calibri" w:hAnsi="Calibri"/>
      <w:lang w:val="es-ES" w:eastAsia="en-US"/>
    </w:rPr>
  </w:style>
  <w:style w:type="character" w:styleId="Refdecomentario">
    <w:name w:val="annotation reference"/>
    <w:semiHidden/>
    <w:unhideWhenUsed/>
    <w:locked/>
    <w:rsid w:val="000536B0"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0D5B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379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781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612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0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1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0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7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0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71754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046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9260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6411">
          <w:marLeft w:val="0"/>
          <w:marRight w:val="0"/>
          <w:marTop w:val="84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3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01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8776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30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26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97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68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3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9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9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3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6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7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7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8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6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6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47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1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891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9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5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158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015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0178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2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6902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0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526142">
          <w:marLeft w:val="0"/>
          <w:marRight w:val="0"/>
          <w:marTop w:val="84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image" Target="media/image9.png"/><Relationship Id="rId34" Type="http://schemas.openxmlformats.org/officeDocument/2006/relationships/image" Target="media/image21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image" Target="media/image36.png"/><Relationship Id="rId55" Type="http://schemas.openxmlformats.org/officeDocument/2006/relationships/hyperlink" Target="https://pru-nna.icbf.gov.co/search/node/type%3Aaudios_%20bat" TargetMode="External"/><Relationship Id="rId63" Type="http://schemas.openxmlformats.org/officeDocument/2006/relationships/header" Target="head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image" Target="media/image16.png"/><Relationship Id="rId11" Type="http://schemas.openxmlformats.org/officeDocument/2006/relationships/hyperlink" Target="https://portalpruebas2.icbf.gov.co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1.png"/><Relationship Id="rId53" Type="http://schemas.openxmlformats.org/officeDocument/2006/relationships/image" Target="media/image39.png"/><Relationship Id="rId58" Type="http://schemas.openxmlformats.org/officeDocument/2006/relationships/image" Target="media/image43.png"/><Relationship Id="rId66" Type="http://schemas.openxmlformats.org/officeDocument/2006/relationships/theme" Target="theme/theme1.xml"/><Relationship Id="rId5" Type="http://schemas.openxmlformats.org/officeDocument/2006/relationships/numbering" Target="numbering.xml"/><Relationship Id="rId61" Type="http://schemas.openxmlformats.org/officeDocument/2006/relationships/image" Target="media/image46.png"/><Relationship Id="rId19" Type="http://schemas.openxmlformats.org/officeDocument/2006/relationships/hyperlink" Target="https://portalpruebas2.icbf.gov.co/noticias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hyperlink" Target="https://portalpruebas2.icbf.gov.co/users/geovannyrios" TargetMode="External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29.png"/><Relationship Id="rId48" Type="http://schemas.openxmlformats.org/officeDocument/2006/relationships/image" Target="media/image34.png"/><Relationship Id="rId56" Type="http://schemas.openxmlformats.org/officeDocument/2006/relationships/image" Target="media/image41.png"/><Relationship Id="rId64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image" Target="media/image37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2.png"/><Relationship Id="rId59" Type="http://schemas.openxmlformats.org/officeDocument/2006/relationships/image" Target="media/image44.png"/><Relationship Id="rId20" Type="http://schemas.openxmlformats.org/officeDocument/2006/relationships/image" Target="media/image8.png"/><Relationship Id="rId41" Type="http://schemas.openxmlformats.org/officeDocument/2006/relationships/hyperlink" Target="https://pruintraha.icbf.gov.co/editorial-last-content" TargetMode="External"/><Relationship Id="rId54" Type="http://schemas.openxmlformats.org/officeDocument/2006/relationships/image" Target="media/image40.png"/><Relationship Id="rId6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5.png"/><Relationship Id="rId57" Type="http://schemas.openxmlformats.org/officeDocument/2006/relationships/image" Target="media/image42.png"/><Relationship Id="rId10" Type="http://schemas.openxmlformats.org/officeDocument/2006/relationships/endnotes" Target="endnotes.xml"/><Relationship Id="rId31" Type="http://schemas.openxmlformats.org/officeDocument/2006/relationships/image" Target="media/image18.png"/><Relationship Id="rId44" Type="http://schemas.openxmlformats.org/officeDocument/2006/relationships/image" Target="media/image30.png"/><Relationship Id="rId52" Type="http://schemas.openxmlformats.org/officeDocument/2006/relationships/image" Target="media/image38.png"/><Relationship Id="rId60" Type="http://schemas.openxmlformats.org/officeDocument/2006/relationships/image" Target="media/image45.png"/><Relationship Id="rId65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9" Type="http://schemas.openxmlformats.org/officeDocument/2006/relationships/image" Target="media/image2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9.jpeg"/><Relationship Id="rId2" Type="http://schemas.openxmlformats.org/officeDocument/2006/relationships/image" Target="media/image48.jpeg"/><Relationship Id="rId1" Type="http://schemas.openxmlformats.org/officeDocument/2006/relationships/image" Target="media/image47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9.jpeg"/><Relationship Id="rId2" Type="http://schemas.openxmlformats.org/officeDocument/2006/relationships/image" Target="media/image48.jpeg"/><Relationship Id="rId1" Type="http://schemas.openxmlformats.org/officeDocument/2006/relationships/image" Target="media/image4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Templates\1-5-CC-PACS-SII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FA58B72DFC4244B33BA61D8893B613" ma:contentTypeVersion="1" ma:contentTypeDescription="Crear nuevo documento." ma:contentTypeScope="" ma:versionID="5da6f55b1a49bd225dddc8f31cddd2a5">
  <xsd:schema xmlns:xsd="http://www.w3.org/2001/XMLSchema" xmlns:xs="http://www.w3.org/2001/XMLSchema" xmlns:p="http://schemas.microsoft.com/office/2006/metadata/properties" xmlns:ns2="42366d6e-1304-4b09-ad2b-0318095e3182" targetNamespace="http://schemas.microsoft.com/office/2006/metadata/properties" ma:root="true" ma:fieldsID="a41c22072e8b7ee5a03d80b18701cb6b" ns2:_="">
    <xsd:import namespace="42366d6e-1304-4b09-ad2b-0318095e3182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66d6e-1304-4b09-ad2b-0318095e31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C45F6F-1CBD-42DB-B6E5-8BAE11CF64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F4CA45-B7BE-4555-BB7C-7F6D8E0883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A5DEFC0-AB7A-46EE-BFA5-CCE4655ECE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A0C217-BADE-439C-BE39-749E817E1D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366d6e-1304-4b09-ad2b-0318095e31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1-5-CC-PACS-SIIF.dot</Template>
  <TotalTime>3771</TotalTime>
  <Pages>17</Pages>
  <Words>477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Apéndice C - Plan de Configuración de Software Genérico</vt:lpstr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Apéndice C - Plan de Configuración de Software Genérico</dc:title>
  <dc:subject/>
  <dc:creator>Rubby</dc:creator>
  <cp:keywords/>
  <dc:description/>
  <cp:lastModifiedBy>Geovanny Rios</cp:lastModifiedBy>
  <cp:revision>81</cp:revision>
  <cp:lastPrinted>2013-08-21T21:00:00Z</cp:lastPrinted>
  <dcterms:created xsi:type="dcterms:W3CDTF">2019-02-06T14:47:00Z</dcterms:created>
  <dcterms:modified xsi:type="dcterms:W3CDTF">2022-09-30T20:06:00Z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b24fa64-d846-4d95-8530-9056851cc407_Enabled">
    <vt:lpwstr>True</vt:lpwstr>
  </property>
  <property fmtid="{D5CDD505-2E9C-101B-9397-08002B2CF9AE}" pid="3" name="MSIP_Label_1b24fa64-d846-4d95-8530-9056851cc407_SiteId">
    <vt:lpwstr>3d92a5f3-bc7a-4a79-8c5e-5e483f7789bf</vt:lpwstr>
  </property>
  <property fmtid="{D5CDD505-2E9C-101B-9397-08002B2CF9AE}" pid="4" name="MSIP_Label_1b24fa64-d846-4d95-8530-9056851cc407_Owner">
    <vt:lpwstr>Juan.LopezD@icbf.gov.co</vt:lpwstr>
  </property>
  <property fmtid="{D5CDD505-2E9C-101B-9397-08002B2CF9AE}" pid="5" name="MSIP_Label_1b24fa64-d846-4d95-8530-9056851cc407_SetDate">
    <vt:lpwstr>2018-10-05T16:53:53.2370380Z</vt:lpwstr>
  </property>
  <property fmtid="{D5CDD505-2E9C-101B-9397-08002B2CF9AE}" pid="6" name="MSIP_Label_1b24fa64-d846-4d95-8530-9056851cc407_Name">
    <vt:lpwstr>Clasificada</vt:lpwstr>
  </property>
  <property fmtid="{D5CDD505-2E9C-101B-9397-08002B2CF9AE}" pid="7" name="MSIP_Label_1b24fa64-d846-4d95-8530-9056851cc407_Application">
    <vt:lpwstr>Microsoft Azure Information Protection</vt:lpwstr>
  </property>
  <property fmtid="{D5CDD505-2E9C-101B-9397-08002B2CF9AE}" pid="8" name="MSIP_Label_1b24fa64-d846-4d95-8530-9056851cc407_Extended_MSFT_Method">
    <vt:lpwstr>Automatic</vt:lpwstr>
  </property>
  <property fmtid="{D5CDD505-2E9C-101B-9397-08002B2CF9AE}" pid="9" name="Sensitivity">
    <vt:lpwstr>Clasificada</vt:lpwstr>
  </property>
  <property fmtid="{D5CDD505-2E9C-101B-9397-08002B2CF9AE}" pid="10" name="ContentTypeId">
    <vt:lpwstr>0x0101007DFA58B72DFC4244B33BA61D8893B613</vt:lpwstr>
  </property>
</Properties>
</file>