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5C9" w:rsidRPr="00F756DE" w:rsidRDefault="009675C9" w:rsidP="00E01B83">
      <w:pPr>
        <w:tabs>
          <w:tab w:val="left" w:pos="1118"/>
          <w:tab w:val="left" w:pos="12495"/>
        </w:tabs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2A4C8F" w:rsidRPr="00F756DE" w:rsidRDefault="002A4C8F" w:rsidP="001537BF">
      <w:pPr>
        <w:ind w:firstLine="708"/>
        <w:rPr>
          <w:rFonts w:ascii="Arial" w:hAnsi="Arial" w:cs="Arial"/>
          <w:sz w:val="16"/>
          <w:szCs w:val="16"/>
        </w:rPr>
      </w:pPr>
    </w:p>
    <w:p w:rsidR="002A4C8F" w:rsidRPr="00F756DE" w:rsidRDefault="002A4C8F" w:rsidP="00A4374C">
      <w:pPr>
        <w:rPr>
          <w:rFonts w:ascii="Arial" w:hAnsi="Arial" w:cs="Arial"/>
          <w:sz w:val="16"/>
          <w:szCs w:val="16"/>
        </w:rPr>
      </w:pPr>
    </w:p>
    <w:p w:rsidR="002A4C8F" w:rsidRPr="00F756DE" w:rsidRDefault="002A4C8F" w:rsidP="00A4374C">
      <w:pPr>
        <w:rPr>
          <w:rFonts w:ascii="Arial" w:hAnsi="Arial" w:cs="Arial"/>
          <w:sz w:val="16"/>
          <w:szCs w:val="16"/>
        </w:rPr>
      </w:pPr>
    </w:p>
    <w:tbl>
      <w:tblPr>
        <w:tblpPr w:leftFromText="141" w:rightFromText="141" w:vertAnchor="page" w:horzAnchor="margin" w:tblpXSpec="center" w:tblpY="2776"/>
        <w:tblW w:w="13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0"/>
        <w:gridCol w:w="1320"/>
        <w:gridCol w:w="1540"/>
        <w:gridCol w:w="1430"/>
        <w:gridCol w:w="2200"/>
        <w:gridCol w:w="1870"/>
        <w:gridCol w:w="1540"/>
        <w:gridCol w:w="1648"/>
      </w:tblGrid>
      <w:tr w:rsidR="000A57E2" w:rsidRPr="00F756DE" w:rsidTr="000A57E2">
        <w:trPr>
          <w:trHeight w:val="1840"/>
        </w:trPr>
        <w:tc>
          <w:tcPr>
            <w:tcW w:w="13198" w:type="dxa"/>
            <w:gridSpan w:val="8"/>
          </w:tcPr>
          <w:p w:rsidR="000A57E2" w:rsidRPr="00F756DE" w:rsidRDefault="000A57E2" w:rsidP="000A57E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56DE">
              <w:rPr>
                <w:rFonts w:ascii="Arial" w:hAnsi="Arial" w:cs="Arial"/>
                <w:b/>
                <w:sz w:val="24"/>
                <w:szCs w:val="24"/>
              </w:rPr>
              <w:t>PLAN DE TRABAJO MENSUAL  UNIDADES MOVILES</w:t>
            </w:r>
          </w:p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756DE">
              <w:rPr>
                <w:rFonts w:ascii="Arial" w:hAnsi="Arial" w:cs="Arial"/>
                <w:b/>
              </w:rPr>
              <w:t xml:space="preserve">MES DE _____________  </w:t>
            </w:r>
          </w:p>
          <w:p w:rsidR="000A57E2" w:rsidRPr="00F756DE" w:rsidRDefault="000A57E2" w:rsidP="000A57E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A57E2" w:rsidRPr="00F756DE" w:rsidRDefault="000A57E2" w:rsidP="000A57E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A57E2" w:rsidRPr="00F756DE" w:rsidRDefault="000A57E2" w:rsidP="000A57E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756DE">
              <w:rPr>
                <w:rFonts w:ascii="Arial" w:hAnsi="Arial" w:cs="Arial"/>
                <w:b/>
                <w:sz w:val="16"/>
                <w:szCs w:val="16"/>
              </w:rPr>
              <w:t xml:space="preserve">REGIONAL_______________________________                               MUNICIPIOS DE ATENCIÓN_________________________________________________________________ </w:t>
            </w:r>
          </w:p>
        </w:tc>
      </w:tr>
      <w:tr w:rsidR="000A57E2" w:rsidRPr="00F756DE" w:rsidTr="000A57E2">
        <w:trPr>
          <w:trHeight w:val="595"/>
        </w:trPr>
        <w:tc>
          <w:tcPr>
            <w:tcW w:w="1650" w:type="dxa"/>
            <w:vAlign w:val="center"/>
          </w:tcPr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56DE">
              <w:rPr>
                <w:rFonts w:ascii="Arial" w:hAnsi="Arial" w:cs="Arial"/>
                <w:b/>
                <w:sz w:val="16"/>
                <w:szCs w:val="16"/>
              </w:rPr>
              <w:t>LINEAS DE ACCION</w:t>
            </w:r>
          </w:p>
        </w:tc>
        <w:tc>
          <w:tcPr>
            <w:tcW w:w="1320" w:type="dxa"/>
            <w:vAlign w:val="center"/>
          </w:tcPr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56DE">
              <w:rPr>
                <w:rFonts w:ascii="Arial" w:hAnsi="Arial" w:cs="Arial"/>
                <w:b/>
                <w:sz w:val="16"/>
                <w:szCs w:val="16"/>
              </w:rPr>
              <w:t>OBJETIVO</w:t>
            </w:r>
          </w:p>
        </w:tc>
        <w:tc>
          <w:tcPr>
            <w:tcW w:w="1540" w:type="dxa"/>
            <w:vAlign w:val="center"/>
          </w:tcPr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56DE">
              <w:rPr>
                <w:rFonts w:ascii="Arial" w:hAnsi="Arial" w:cs="Arial"/>
                <w:b/>
                <w:sz w:val="16"/>
                <w:szCs w:val="16"/>
              </w:rPr>
              <w:t>ACTIVIDADES</w:t>
            </w:r>
          </w:p>
        </w:tc>
        <w:tc>
          <w:tcPr>
            <w:tcW w:w="1430" w:type="dxa"/>
            <w:vAlign w:val="center"/>
          </w:tcPr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56DE">
              <w:rPr>
                <w:rFonts w:ascii="Arial" w:hAnsi="Arial" w:cs="Arial"/>
                <w:b/>
                <w:sz w:val="16"/>
                <w:szCs w:val="16"/>
              </w:rPr>
              <w:t>FECHA DE EJECUCION</w:t>
            </w:r>
          </w:p>
        </w:tc>
        <w:tc>
          <w:tcPr>
            <w:tcW w:w="2200" w:type="dxa"/>
            <w:vAlign w:val="center"/>
          </w:tcPr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56DE">
              <w:rPr>
                <w:rFonts w:ascii="Arial" w:hAnsi="Arial" w:cs="Arial"/>
                <w:b/>
                <w:sz w:val="16"/>
                <w:szCs w:val="16"/>
              </w:rPr>
              <w:t>POBLACION A ATENDER</w:t>
            </w:r>
          </w:p>
        </w:tc>
        <w:tc>
          <w:tcPr>
            <w:tcW w:w="1870" w:type="dxa"/>
            <w:vAlign w:val="center"/>
          </w:tcPr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56DE">
              <w:rPr>
                <w:rFonts w:ascii="Arial" w:hAnsi="Arial" w:cs="Arial"/>
                <w:b/>
                <w:sz w:val="16"/>
                <w:szCs w:val="16"/>
              </w:rPr>
              <w:t>RESPONSABLE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56DE">
              <w:rPr>
                <w:rFonts w:ascii="Arial" w:hAnsi="Arial" w:cs="Arial"/>
                <w:b/>
                <w:sz w:val="16"/>
                <w:szCs w:val="16"/>
              </w:rPr>
              <w:t>INDICADORES</w:t>
            </w:r>
          </w:p>
        </w:tc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56DE">
              <w:rPr>
                <w:rFonts w:ascii="Arial" w:hAnsi="Arial" w:cs="Arial"/>
                <w:b/>
                <w:sz w:val="16"/>
                <w:szCs w:val="16"/>
              </w:rPr>
              <w:t>RESULTADOS ESPERADOS</w:t>
            </w:r>
          </w:p>
        </w:tc>
      </w:tr>
      <w:tr w:rsidR="000A57E2" w:rsidRPr="00F756DE" w:rsidTr="000A57E2">
        <w:trPr>
          <w:trHeight w:val="547"/>
        </w:trPr>
        <w:tc>
          <w:tcPr>
            <w:tcW w:w="1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0" w:type="dxa"/>
            <w:tcBorders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0" w:type="dxa"/>
            <w:tcBorders>
              <w:bottom w:val="single" w:sz="4" w:space="0" w:color="auto"/>
              <w:right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48" w:type="dxa"/>
            <w:tcBorders>
              <w:left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57E2" w:rsidRPr="00F756DE" w:rsidTr="000A57E2">
        <w:trPr>
          <w:trHeight w:val="526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57E2" w:rsidRPr="00F756DE" w:rsidTr="000A57E2">
        <w:trPr>
          <w:trHeight w:val="520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57E2" w:rsidRPr="00F756DE" w:rsidTr="000A57E2">
        <w:trPr>
          <w:trHeight w:val="542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57E2" w:rsidRPr="00F756DE" w:rsidTr="000A57E2">
        <w:trPr>
          <w:trHeight w:val="255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Default="000A57E2" w:rsidP="000A57E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57E2" w:rsidRDefault="000A57E2" w:rsidP="000A57E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57E2" w:rsidRPr="00F756DE" w:rsidRDefault="000A57E2" w:rsidP="000A57E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57E2" w:rsidRPr="00F756DE" w:rsidTr="000A57E2">
        <w:trPr>
          <w:trHeight w:val="270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Default="000A57E2" w:rsidP="000A57E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57E2" w:rsidRDefault="000A57E2" w:rsidP="000A57E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57E2" w:rsidRPr="00F756DE" w:rsidRDefault="000A57E2" w:rsidP="000A57E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57E2" w:rsidRPr="00F756DE" w:rsidRDefault="000A57E2" w:rsidP="000A57E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7E2" w:rsidRPr="00F756DE" w:rsidRDefault="000A57E2" w:rsidP="000A57E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A4C8F" w:rsidRPr="00F756DE" w:rsidRDefault="002A4C8F" w:rsidP="00A4374C">
      <w:pPr>
        <w:rPr>
          <w:rFonts w:ascii="Arial" w:hAnsi="Arial" w:cs="Arial"/>
          <w:sz w:val="16"/>
          <w:szCs w:val="16"/>
        </w:rPr>
      </w:pPr>
    </w:p>
    <w:p w:rsidR="002A4C8F" w:rsidRPr="00F756DE" w:rsidRDefault="002A4C8F" w:rsidP="00A4374C">
      <w:pPr>
        <w:rPr>
          <w:rFonts w:ascii="Arial" w:hAnsi="Arial" w:cs="Arial"/>
          <w:sz w:val="16"/>
          <w:szCs w:val="16"/>
        </w:rPr>
      </w:pPr>
    </w:p>
    <w:p w:rsidR="002A4C8F" w:rsidRPr="00F756DE" w:rsidRDefault="002A4C8F" w:rsidP="00A4374C">
      <w:pPr>
        <w:rPr>
          <w:rFonts w:ascii="Arial" w:hAnsi="Arial" w:cs="Arial"/>
          <w:sz w:val="16"/>
          <w:szCs w:val="16"/>
        </w:rPr>
      </w:pPr>
    </w:p>
    <w:p w:rsidR="002A4C8F" w:rsidRPr="00F756DE" w:rsidRDefault="002A4C8F" w:rsidP="00A4374C">
      <w:pPr>
        <w:rPr>
          <w:rFonts w:ascii="Arial" w:hAnsi="Arial" w:cs="Arial"/>
          <w:sz w:val="16"/>
          <w:szCs w:val="16"/>
        </w:rPr>
      </w:pPr>
    </w:p>
    <w:p w:rsidR="002A4C8F" w:rsidRPr="00F756DE" w:rsidRDefault="002A4C8F" w:rsidP="00A4374C">
      <w:pPr>
        <w:rPr>
          <w:rFonts w:ascii="Arial" w:hAnsi="Arial" w:cs="Arial"/>
          <w:sz w:val="16"/>
          <w:szCs w:val="16"/>
        </w:rPr>
      </w:pPr>
    </w:p>
    <w:p w:rsidR="00E55DF7" w:rsidRPr="00F756DE" w:rsidRDefault="002A4C8F" w:rsidP="00A4374C">
      <w:pPr>
        <w:rPr>
          <w:rFonts w:ascii="Arial" w:hAnsi="Arial" w:cs="Arial"/>
          <w:sz w:val="16"/>
          <w:szCs w:val="16"/>
        </w:rPr>
      </w:pPr>
      <w:r w:rsidRPr="00F756DE">
        <w:rPr>
          <w:rFonts w:ascii="Arial" w:hAnsi="Arial" w:cs="Arial"/>
          <w:sz w:val="16"/>
          <w:szCs w:val="16"/>
        </w:rPr>
        <w:t xml:space="preserve">                                </w:t>
      </w:r>
    </w:p>
    <w:p w:rsidR="00B76993" w:rsidRPr="00F756DE" w:rsidRDefault="00B76993" w:rsidP="00A4374C">
      <w:pPr>
        <w:rPr>
          <w:rFonts w:ascii="Arial" w:hAnsi="Arial" w:cs="Arial"/>
          <w:sz w:val="16"/>
          <w:szCs w:val="16"/>
        </w:rPr>
      </w:pPr>
    </w:p>
    <w:p w:rsidR="00B76993" w:rsidRPr="00F756DE" w:rsidRDefault="00B76993" w:rsidP="00A4374C">
      <w:pPr>
        <w:rPr>
          <w:rFonts w:ascii="Arial" w:hAnsi="Arial" w:cs="Arial"/>
          <w:sz w:val="16"/>
          <w:szCs w:val="16"/>
        </w:rPr>
      </w:pPr>
    </w:p>
    <w:p w:rsidR="000A57E2" w:rsidRDefault="009C2FB4" w:rsidP="00A4374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</w:t>
      </w:r>
    </w:p>
    <w:p w:rsidR="000A57E2" w:rsidRDefault="000A57E2" w:rsidP="00A4374C">
      <w:pPr>
        <w:rPr>
          <w:rFonts w:ascii="Arial" w:hAnsi="Arial" w:cs="Arial"/>
          <w:sz w:val="16"/>
          <w:szCs w:val="16"/>
        </w:rPr>
      </w:pPr>
    </w:p>
    <w:p w:rsidR="000A57E2" w:rsidRDefault="000A57E2" w:rsidP="00A4374C">
      <w:pPr>
        <w:rPr>
          <w:rFonts w:ascii="Arial" w:hAnsi="Arial" w:cs="Arial"/>
          <w:sz w:val="16"/>
          <w:szCs w:val="16"/>
        </w:rPr>
      </w:pPr>
    </w:p>
    <w:p w:rsidR="000A57E2" w:rsidRDefault="000A57E2" w:rsidP="00A4374C">
      <w:pPr>
        <w:rPr>
          <w:rFonts w:ascii="Arial" w:hAnsi="Arial" w:cs="Arial"/>
          <w:sz w:val="16"/>
          <w:szCs w:val="16"/>
        </w:rPr>
      </w:pPr>
    </w:p>
    <w:p w:rsidR="000A57E2" w:rsidRDefault="000A57E2" w:rsidP="00A4374C">
      <w:pPr>
        <w:rPr>
          <w:rFonts w:ascii="Arial" w:hAnsi="Arial" w:cs="Arial"/>
          <w:sz w:val="16"/>
          <w:szCs w:val="16"/>
        </w:rPr>
      </w:pPr>
    </w:p>
    <w:p w:rsidR="002A4C8F" w:rsidRPr="00F756DE" w:rsidRDefault="00E01B83" w:rsidP="000A57E2">
      <w:pPr>
        <w:jc w:val="center"/>
        <w:rPr>
          <w:rFonts w:ascii="Arial" w:hAnsi="Arial" w:cs="Arial"/>
          <w:sz w:val="16"/>
          <w:szCs w:val="16"/>
        </w:rPr>
      </w:pPr>
      <w:r w:rsidRPr="00F756DE">
        <w:rPr>
          <w:rFonts w:ascii="Arial" w:hAnsi="Arial" w:cs="Arial"/>
          <w:sz w:val="16"/>
          <w:szCs w:val="16"/>
        </w:rPr>
        <w:t>Fecha Elaboración</w:t>
      </w:r>
      <w:r w:rsidR="002A4C8F" w:rsidRPr="00F756DE">
        <w:rPr>
          <w:rFonts w:ascii="Arial" w:hAnsi="Arial" w:cs="Arial"/>
          <w:sz w:val="16"/>
          <w:szCs w:val="16"/>
        </w:rPr>
        <w:t>________________________</w:t>
      </w:r>
      <w:r w:rsidR="002A4C8F" w:rsidRPr="00F756DE">
        <w:rPr>
          <w:rFonts w:ascii="Arial" w:hAnsi="Arial" w:cs="Arial"/>
          <w:sz w:val="16"/>
          <w:szCs w:val="16"/>
        </w:rPr>
        <w:tab/>
      </w:r>
      <w:r w:rsidR="002A4C8F" w:rsidRPr="00F756DE">
        <w:rPr>
          <w:rFonts w:ascii="Arial" w:hAnsi="Arial" w:cs="Arial"/>
          <w:sz w:val="16"/>
          <w:szCs w:val="16"/>
        </w:rPr>
        <w:tab/>
      </w:r>
      <w:r w:rsidR="002A4C8F" w:rsidRPr="00F756DE">
        <w:rPr>
          <w:rFonts w:ascii="Arial" w:hAnsi="Arial" w:cs="Arial"/>
          <w:sz w:val="16"/>
          <w:szCs w:val="16"/>
        </w:rPr>
        <w:tab/>
      </w:r>
      <w:r w:rsidR="002A4C8F" w:rsidRPr="009C2FB4">
        <w:rPr>
          <w:rFonts w:ascii="Arial" w:hAnsi="Arial" w:cs="Arial"/>
          <w:color w:val="FF0000"/>
          <w:sz w:val="16"/>
          <w:szCs w:val="16"/>
        </w:rPr>
        <w:t>.</w:t>
      </w:r>
      <w:proofErr w:type="spellStart"/>
      <w:r w:rsidR="002A4C8F" w:rsidRPr="00C468C0">
        <w:rPr>
          <w:rFonts w:ascii="Arial" w:hAnsi="Arial" w:cs="Arial"/>
          <w:sz w:val="16"/>
          <w:szCs w:val="16"/>
        </w:rPr>
        <w:t>B</w:t>
      </w:r>
      <w:r w:rsidR="009C2FB4" w:rsidRPr="00C468C0">
        <w:rPr>
          <w:rFonts w:ascii="Arial" w:hAnsi="Arial" w:cs="Arial"/>
          <w:sz w:val="16"/>
          <w:szCs w:val="16"/>
        </w:rPr>
        <w:t>oVo</w:t>
      </w:r>
      <w:proofErr w:type="spellEnd"/>
      <w:r w:rsidR="002A4C8F" w:rsidRPr="009C2FB4">
        <w:rPr>
          <w:rFonts w:ascii="Arial" w:hAnsi="Arial" w:cs="Arial"/>
          <w:color w:val="FF0000"/>
          <w:sz w:val="16"/>
          <w:szCs w:val="16"/>
        </w:rPr>
        <w:t>.</w:t>
      </w:r>
      <w:r w:rsidR="002A4C8F" w:rsidRPr="00F756DE">
        <w:rPr>
          <w:rFonts w:ascii="Arial" w:hAnsi="Arial" w:cs="Arial"/>
          <w:sz w:val="16"/>
          <w:szCs w:val="16"/>
        </w:rPr>
        <w:t xml:space="preserve"> Coordinador de Asistencia Técnica: _________________________________________</w:t>
      </w:r>
    </w:p>
    <w:p w:rsidR="002A4C8F" w:rsidRDefault="009675C9" w:rsidP="00A4374C">
      <w:pPr>
        <w:rPr>
          <w:rFonts w:ascii="Arial" w:hAnsi="Arial" w:cs="Arial"/>
          <w:sz w:val="16"/>
          <w:szCs w:val="16"/>
        </w:rPr>
      </w:pPr>
      <w:r w:rsidRPr="00F756DE">
        <w:rPr>
          <w:rFonts w:ascii="Arial" w:hAnsi="Arial" w:cs="Arial"/>
          <w:sz w:val="16"/>
          <w:szCs w:val="16"/>
        </w:rPr>
        <w:t xml:space="preserve">                             </w:t>
      </w:r>
      <w:r w:rsidR="00C861B1" w:rsidRPr="00F756DE">
        <w:rPr>
          <w:rFonts w:ascii="Arial" w:hAnsi="Arial" w:cs="Arial"/>
          <w:sz w:val="16"/>
          <w:szCs w:val="16"/>
        </w:rPr>
        <w:t xml:space="preserve">   </w:t>
      </w:r>
      <w:r w:rsidRPr="00F756DE">
        <w:rPr>
          <w:rFonts w:ascii="Arial" w:hAnsi="Arial" w:cs="Arial"/>
          <w:sz w:val="16"/>
          <w:szCs w:val="16"/>
        </w:rPr>
        <w:t xml:space="preserve"> </w:t>
      </w:r>
      <w:r w:rsidR="002A4C8F" w:rsidRPr="00F756DE">
        <w:rPr>
          <w:rFonts w:ascii="Arial" w:hAnsi="Arial" w:cs="Arial"/>
          <w:sz w:val="16"/>
          <w:szCs w:val="16"/>
        </w:rPr>
        <w:t>Nota:</w:t>
      </w:r>
      <w:r w:rsidRPr="00F756DE">
        <w:rPr>
          <w:rFonts w:ascii="Arial" w:hAnsi="Arial" w:cs="Arial"/>
          <w:sz w:val="16"/>
          <w:szCs w:val="16"/>
        </w:rPr>
        <w:t xml:space="preserve"> </w:t>
      </w:r>
      <w:r w:rsidR="00C861B1" w:rsidRPr="00F756DE">
        <w:rPr>
          <w:rFonts w:ascii="Arial" w:hAnsi="Arial" w:cs="Arial"/>
          <w:sz w:val="16"/>
          <w:szCs w:val="16"/>
        </w:rPr>
        <w:t xml:space="preserve">Cuando </w:t>
      </w:r>
      <w:smartTag w:uri="urn:schemas-microsoft-com:office:smarttags" w:element="PersonName">
        <w:smartTagPr>
          <w:attr w:name="ProductID" w:val="la Regional"/>
        </w:smartTagPr>
        <w:r w:rsidR="00C861B1" w:rsidRPr="00F756DE">
          <w:rPr>
            <w:rFonts w:ascii="Arial" w:hAnsi="Arial" w:cs="Arial"/>
            <w:sz w:val="16"/>
            <w:szCs w:val="16"/>
          </w:rPr>
          <w:t>la Regional</w:t>
        </w:r>
      </w:smartTag>
      <w:r w:rsidR="00C861B1" w:rsidRPr="00F756DE">
        <w:rPr>
          <w:rFonts w:ascii="Arial" w:hAnsi="Arial" w:cs="Arial"/>
          <w:sz w:val="16"/>
          <w:szCs w:val="16"/>
        </w:rPr>
        <w:t xml:space="preserve"> requiera anticipo de comisión es necesario anexar cuenta de cobro, certificación y planilla de pago conforme a lo requerido por OIM.</w:t>
      </w:r>
    </w:p>
    <w:p w:rsidR="000A57E2" w:rsidRDefault="000A57E2" w:rsidP="00A4374C">
      <w:pPr>
        <w:rPr>
          <w:rFonts w:ascii="Arial" w:hAnsi="Arial" w:cs="Arial"/>
          <w:sz w:val="16"/>
          <w:szCs w:val="16"/>
        </w:rPr>
      </w:pPr>
    </w:p>
    <w:p w:rsidR="00CD6309" w:rsidRDefault="00E75181" w:rsidP="00C468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68C0">
        <w:rPr>
          <w:rFonts w:ascii="Arial" w:hAnsi="Arial" w:cs="Arial"/>
          <w:b/>
          <w:sz w:val="24"/>
          <w:szCs w:val="24"/>
        </w:rPr>
        <w:lastRenderedPageBreak/>
        <w:t>S</w:t>
      </w:r>
      <w:r w:rsidR="00CD6309" w:rsidRPr="00C468C0">
        <w:rPr>
          <w:rFonts w:ascii="Arial" w:hAnsi="Arial" w:cs="Arial"/>
          <w:b/>
          <w:sz w:val="24"/>
          <w:szCs w:val="24"/>
        </w:rPr>
        <w:t>OLICITUD DE UBICACIÓN RECURSOS PARA LA REALIZACION DE COMISIONES</w:t>
      </w:r>
    </w:p>
    <w:p w:rsidR="00C468C0" w:rsidRPr="00C468C0" w:rsidRDefault="00C468C0" w:rsidP="00C468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D6309" w:rsidRPr="00F756DE" w:rsidRDefault="00CD6309" w:rsidP="00CD6309">
      <w:pPr>
        <w:jc w:val="center"/>
        <w:rPr>
          <w:rFonts w:ascii="Arial" w:hAnsi="Arial" w:cs="Arial"/>
          <w:b/>
          <w:sz w:val="16"/>
          <w:szCs w:val="16"/>
        </w:rPr>
      </w:pPr>
      <w:r w:rsidRPr="00F756DE">
        <w:rPr>
          <w:rFonts w:ascii="Arial" w:hAnsi="Arial" w:cs="Arial"/>
          <w:b/>
          <w:sz w:val="16"/>
          <w:szCs w:val="16"/>
        </w:rPr>
        <w:t>MES: 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9"/>
        <w:gridCol w:w="2548"/>
        <w:gridCol w:w="2458"/>
        <w:gridCol w:w="2510"/>
        <w:gridCol w:w="2548"/>
        <w:gridCol w:w="2525"/>
      </w:tblGrid>
      <w:tr w:rsidR="00CD6309" w:rsidRPr="00F756DE" w:rsidTr="000A57E2">
        <w:tc>
          <w:tcPr>
            <w:tcW w:w="2219" w:type="dxa"/>
            <w:vAlign w:val="bottom"/>
          </w:tcPr>
          <w:p w:rsidR="00CD6309" w:rsidRPr="00F756DE" w:rsidRDefault="00CD6309" w:rsidP="0071299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56DE">
              <w:rPr>
                <w:rFonts w:ascii="Arial" w:hAnsi="Arial" w:cs="Arial"/>
                <w:b/>
                <w:sz w:val="16"/>
                <w:szCs w:val="16"/>
              </w:rPr>
              <w:t>NOMBRE DEL PROFESIONAL UNIDAD MOVIL</w:t>
            </w:r>
          </w:p>
        </w:tc>
        <w:tc>
          <w:tcPr>
            <w:tcW w:w="2548" w:type="dxa"/>
            <w:vAlign w:val="bottom"/>
          </w:tcPr>
          <w:p w:rsidR="00CD6309" w:rsidRPr="00F756DE" w:rsidRDefault="00CD6309" w:rsidP="0071299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56DE">
              <w:rPr>
                <w:rFonts w:ascii="Arial" w:hAnsi="Arial" w:cs="Arial"/>
                <w:b/>
                <w:sz w:val="16"/>
                <w:szCs w:val="16"/>
              </w:rPr>
              <w:t>NUMERO DE DIAS PERNOCTADOS</w:t>
            </w:r>
          </w:p>
        </w:tc>
        <w:tc>
          <w:tcPr>
            <w:tcW w:w="2458" w:type="dxa"/>
            <w:vAlign w:val="bottom"/>
          </w:tcPr>
          <w:p w:rsidR="00CD6309" w:rsidRPr="00F756DE" w:rsidRDefault="00CD6309" w:rsidP="0071299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56DE">
              <w:rPr>
                <w:rFonts w:ascii="Arial" w:hAnsi="Arial" w:cs="Arial"/>
                <w:b/>
                <w:sz w:val="16"/>
                <w:szCs w:val="16"/>
              </w:rPr>
              <w:t>NUMERO DE DIAS SENCILLOS</w:t>
            </w:r>
          </w:p>
        </w:tc>
        <w:tc>
          <w:tcPr>
            <w:tcW w:w="2510" w:type="dxa"/>
            <w:vAlign w:val="bottom"/>
          </w:tcPr>
          <w:p w:rsidR="00CD6309" w:rsidRPr="00F756DE" w:rsidRDefault="00CD6309" w:rsidP="0071299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56DE">
              <w:rPr>
                <w:rFonts w:ascii="Arial" w:hAnsi="Arial" w:cs="Arial"/>
                <w:b/>
                <w:sz w:val="16"/>
                <w:szCs w:val="16"/>
              </w:rPr>
              <w:t>COSTOS EN PESOS ($) DEL TRANSPORTE (FLUVIAL, TERRESTRE, AEREO, ETC.)</w:t>
            </w:r>
          </w:p>
        </w:tc>
        <w:tc>
          <w:tcPr>
            <w:tcW w:w="2548" w:type="dxa"/>
            <w:vAlign w:val="bottom"/>
          </w:tcPr>
          <w:p w:rsidR="00CD6309" w:rsidRPr="00F756DE" w:rsidRDefault="00CD6309" w:rsidP="0071299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56DE">
              <w:rPr>
                <w:rFonts w:ascii="Arial" w:hAnsi="Arial" w:cs="Arial"/>
                <w:b/>
                <w:sz w:val="16"/>
                <w:szCs w:val="16"/>
              </w:rPr>
              <w:t>TOTAL DIAS COMISION (DIAS PERNOCTADOS MÁS DIAS SENCILLOS)</w:t>
            </w:r>
          </w:p>
        </w:tc>
        <w:tc>
          <w:tcPr>
            <w:tcW w:w="2525" w:type="dxa"/>
            <w:vAlign w:val="bottom"/>
          </w:tcPr>
          <w:p w:rsidR="00CD6309" w:rsidRPr="00F756DE" w:rsidRDefault="00CD6309" w:rsidP="0071299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56DE">
              <w:rPr>
                <w:rFonts w:ascii="Arial" w:hAnsi="Arial" w:cs="Arial"/>
                <w:b/>
                <w:sz w:val="16"/>
                <w:szCs w:val="16"/>
              </w:rPr>
              <w:t xml:space="preserve">VALOR TOTAL COSTOS DE </w:t>
            </w:r>
            <w:smartTag w:uri="urn:schemas-microsoft-com:office:smarttags" w:element="PersonName">
              <w:smartTagPr>
                <w:attr w:name="ProductID" w:val="LA COMISION"/>
              </w:smartTagPr>
              <w:r w:rsidRPr="00F756DE">
                <w:rPr>
                  <w:rFonts w:ascii="Arial" w:hAnsi="Arial" w:cs="Arial"/>
                  <w:b/>
                  <w:sz w:val="16"/>
                  <w:szCs w:val="16"/>
                </w:rPr>
                <w:t>LA COMISION</w:t>
              </w:r>
            </w:smartTag>
            <w:r w:rsidRPr="00F756DE">
              <w:rPr>
                <w:rFonts w:ascii="Arial" w:hAnsi="Arial" w:cs="Arial"/>
                <w:b/>
                <w:sz w:val="16"/>
                <w:szCs w:val="16"/>
              </w:rPr>
              <w:t xml:space="preserve"> (VIÁTICOS MÁS VALOR TRANSPORTE)</w:t>
            </w:r>
          </w:p>
        </w:tc>
      </w:tr>
      <w:tr w:rsidR="00CD6309" w:rsidRPr="00F756DE" w:rsidTr="0071299A">
        <w:tc>
          <w:tcPr>
            <w:tcW w:w="2219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8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8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0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8" w:type="dxa"/>
          </w:tcPr>
          <w:p w:rsidR="00CD6309" w:rsidRPr="00F756DE" w:rsidRDefault="00CD6309" w:rsidP="00CD63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5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57E2" w:rsidRPr="00F756DE" w:rsidTr="0071299A">
        <w:tc>
          <w:tcPr>
            <w:tcW w:w="2219" w:type="dxa"/>
          </w:tcPr>
          <w:p w:rsidR="000A57E2" w:rsidRPr="00F756DE" w:rsidRDefault="000A57E2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8" w:type="dxa"/>
          </w:tcPr>
          <w:p w:rsidR="000A57E2" w:rsidRPr="00F756DE" w:rsidRDefault="000A57E2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8" w:type="dxa"/>
          </w:tcPr>
          <w:p w:rsidR="000A57E2" w:rsidRPr="00F756DE" w:rsidRDefault="000A57E2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0" w:type="dxa"/>
          </w:tcPr>
          <w:p w:rsidR="000A57E2" w:rsidRPr="00F756DE" w:rsidRDefault="000A57E2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8" w:type="dxa"/>
          </w:tcPr>
          <w:p w:rsidR="000A57E2" w:rsidRPr="00F756DE" w:rsidRDefault="000A57E2" w:rsidP="00CD63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5" w:type="dxa"/>
          </w:tcPr>
          <w:p w:rsidR="000A57E2" w:rsidRPr="00F756DE" w:rsidRDefault="000A57E2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57E2" w:rsidRPr="00F756DE" w:rsidTr="0071299A">
        <w:tc>
          <w:tcPr>
            <w:tcW w:w="2219" w:type="dxa"/>
          </w:tcPr>
          <w:p w:rsidR="000A57E2" w:rsidRPr="00F756DE" w:rsidRDefault="000A57E2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8" w:type="dxa"/>
          </w:tcPr>
          <w:p w:rsidR="000A57E2" w:rsidRPr="00F756DE" w:rsidRDefault="000A57E2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8" w:type="dxa"/>
          </w:tcPr>
          <w:p w:rsidR="000A57E2" w:rsidRPr="00F756DE" w:rsidRDefault="000A57E2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0" w:type="dxa"/>
          </w:tcPr>
          <w:p w:rsidR="000A57E2" w:rsidRPr="00F756DE" w:rsidRDefault="000A57E2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8" w:type="dxa"/>
          </w:tcPr>
          <w:p w:rsidR="000A57E2" w:rsidRPr="00F756DE" w:rsidRDefault="000A57E2" w:rsidP="00CD63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5" w:type="dxa"/>
          </w:tcPr>
          <w:p w:rsidR="000A57E2" w:rsidRPr="00F756DE" w:rsidRDefault="000A57E2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57E2" w:rsidRPr="00F756DE" w:rsidTr="0071299A">
        <w:tc>
          <w:tcPr>
            <w:tcW w:w="2219" w:type="dxa"/>
          </w:tcPr>
          <w:p w:rsidR="000A57E2" w:rsidRPr="00F756DE" w:rsidRDefault="000A57E2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8" w:type="dxa"/>
          </w:tcPr>
          <w:p w:rsidR="000A57E2" w:rsidRPr="00F756DE" w:rsidRDefault="000A57E2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8" w:type="dxa"/>
          </w:tcPr>
          <w:p w:rsidR="000A57E2" w:rsidRPr="00F756DE" w:rsidRDefault="000A57E2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0" w:type="dxa"/>
          </w:tcPr>
          <w:p w:rsidR="000A57E2" w:rsidRPr="00F756DE" w:rsidRDefault="000A57E2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8" w:type="dxa"/>
          </w:tcPr>
          <w:p w:rsidR="000A57E2" w:rsidRPr="00F756DE" w:rsidRDefault="000A57E2" w:rsidP="00CD63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5" w:type="dxa"/>
          </w:tcPr>
          <w:p w:rsidR="000A57E2" w:rsidRPr="00F756DE" w:rsidRDefault="000A57E2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D6309" w:rsidRPr="00F756DE" w:rsidTr="0071299A">
        <w:tc>
          <w:tcPr>
            <w:tcW w:w="2219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8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8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0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8" w:type="dxa"/>
          </w:tcPr>
          <w:p w:rsidR="00CD6309" w:rsidRPr="00F756DE" w:rsidRDefault="00CD6309" w:rsidP="00CD63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5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D6309" w:rsidRPr="00F756DE" w:rsidTr="0071299A">
        <w:tc>
          <w:tcPr>
            <w:tcW w:w="2219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8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8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0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8" w:type="dxa"/>
          </w:tcPr>
          <w:p w:rsidR="00CD6309" w:rsidRPr="00F756DE" w:rsidRDefault="00CD6309" w:rsidP="00CD63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5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D6309" w:rsidRPr="00F756DE" w:rsidTr="0071299A">
        <w:tc>
          <w:tcPr>
            <w:tcW w:w="2219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8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8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0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8" w:type="dxa"/>
          </w:tcPr>
          <w:p w:rsidR="00CD6309" w:rsidRPr="00F756DE" w:rsidRDefault="00CD6309" w:rsidP="00CD63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5" w:type="dxa"/>
          </w:tcPr>
          <w:p w:rsidR="00CD6309" w:rsidRPr="00F756DE" w:rsidRDefault="00CD6309" w:rsidP="00A4374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D6309" w:rsidRPr="00F756DE" w:rsidRDefault="00CD6309" w:rsidP="00A4374C">
      <w:pPr>
        <w:rPr>
          <w:rFonts w:ascii="Arial" w:hAnsi="Arial" w:cs="Arial"/>
          <w:sz w:val="16"/>
          <w:szCs w:val="16"/>
        </w:rPr>
      </w:pPr>
    </w:p>
    <w:p w:rsidR="00CD6309" w:rsidRPr="00C468C0" w:rsidRDefault="00CD6309" w:rsidP="00A4374C">
      <w:pPr>
        <w:rPr>
          <w:rFonts w:ascii="Arial" w:hAnsi="Arial" w:cs="Arial"/>
          <w:sz w:val="16"/>
          <w:szCs w:val="16"/>
        </w:rPr>
      </w:pPr>
      <w:r w:rsidRPr="00C468C0">
        <w:rPr>
          <w:rFonts w:ascii="Arial" w:hAnsi="Arial" w:cs="Arial"/>
          <w:sz w:val="16"/>
          <w:szCs w:val="16"/>
        </w:rPr>
        <w:t>Fecha de Elaborac</w:t>
      </w:r>
      <w:r w:rsidR="009C2FB4" w:rsidRPr="00C468C0">
        <w:rPr>
          <w:rFonts w:ascii="Arial" w:hAnsi="Arial" w:cs="Arial"/>
          <w:sz w:val="16"/>
          <w:szCs w:val="16"/>
        </w:rPr>
        <w:t>ión________________________</w:t>
      </w:r>
      <w:r w:rsidR="009C2FB4" w:rsidRPr="00C468C0">
        <w:rPr>
          <w:rFonts w:ascii="Arial" w:hAnsi="Arial" w:cs="Arial"/>
          <w:sz w:val="16"/>
          <w:szCs w:val="16"/>
        </w:rPr>
        <w:tab/>
      </w:r>
      <w:r w:rsidR="009C2FB4" w:rsidRPr="00C468C0">
        <w:rPr>
          <w:rFonts w:ascii="Arial" w:hAnsi="Arial" w:cs="Arial"/>
          <w:sz w:val="16"/>
          <w:szCs w:val="16"/>
        </w:rPr>
        <w:tab/>
      </w:r>
      <w:r w:rsidR="009C2FB4" w:rsidRPr="00C468C0">
        <w:rPr>
          <w:rFonts w:ascii="Arial" w:hAnsi="Arial" w:cs="Arial"/>
          <w:sz w:val="16"/>
          <w:szCs w:val="16"/>
        </w:rPr>
        <w:tab/>
      </w:r>
      <w:proofErr w:type="spellStart"/>
      <w:r w:rsidR="009C2FB4" w:rsidRPr="00C468C0">
        <w:rPr>
          <w:rFonts w:ascii="Arial" w:hAnsi="Arial" w:cs="Arial"/>
          <w:sz w:val="16"/>
          <w:szCs w:val="16"/>
        </w:rPr>
        <w:t>VoBo</w:t>
      </w:r>
      <w:proofErr w:type="spellEnd"/>
      <w:r w:rsidRPr="00C468C0">
        <w:rPr>
          <w:rFonts w:ascii="Arial" w:hAnsi="Arial" w:cs="Arial"/>
          <w:sz w:val="16"/>
          <w:szCs w:val="16"/>
        </w:rPr>
        <w:t>. Coordinador de Asistencia Técnica: _________________________________________</w:t>
      </w:r>
    </w:p>
    <w:p w:rsidR="003733AD" w:rsidRPr="00F756DE" w:rsidRDefault="003733AD" w:rsidP="00A4374C">
      <w:pPr>
        <w:rPr>
          <w:rFonts w:ascii="Arial" w:hAnsi="Arial" w:cs="Arial"/>
          <w:sz w:val="16"/>
          <w:szCs w:val="16"/>
        </w:rPr>
      </w:pPr>
    </w:p>
    <w:sectPr w:rsidR="003733AD" w:rsidRPr="00F756DE" w:rsidSect="00E01B83">
      <w:headerReference w:type="even" r:id="rId9"/>
      <w:headerReference w:type="default" r:id="rId10"/>
      <w:footerReference w:type="default" r:id="rId11"/>
      <w:headerReference w:type="first" r:id="rId12"/>
      <w:pgSz w:w="15840" w:h="12240" w:orient="landscape" w:code="1"/>
      <w:pgMar w:top="-2127" w:right="454" w:bottom="510" w:left="794" w:header="210" w:footer="6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CD1" w:rsidRDefault="00942CD1" w:rsidP="009B2507">
      <w:pPr>
        <w:spacing w:after="0" w:line="240" w:lineRule="auto"/>
      </w:pPr>
      <w:r>
        <w:separator/>
      </w:r>
    </w:p>
  </w:endnote>
  <w:endnote w:type="continuationSeparator" w:id="0">
    <w:p w:rsidR="00942CD1" w:rsidRDefault="00942CD1" w:rsidP="009B2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mpus Sans ITC">
    <w:altName w:val="Courier"/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7E2" w:rsidRPr="00575E53" w:rsidRDefault="000A57E2" w:rsidP="000A57E2">
    <w:pPr>
      <w:pStyle w:val="Piedepgina"/>
      <w:jc w:val="center"/>
      <w:rPr>
        <w:rFonts w:ascii="Tempus Sans ITC" w:hAnsi="Tempus Sans ITC"/>
        <w:b/>
        <w:szCs w:val="23"/>
      </w:rPr>
    </w:pPr>
    <w:r w:rsidRPr="00575E53">
      <w:rPr>
        <w:rFonts w:ascii="Tempus Sans ITC" w:hAnsi="Tempus Sans ITC"/>
        <w:b/>
        <w:szCs w:val="23"/>
      </w:rPr>
      <w:t>Antes de imprimir este documento… piense en el medio ambiente</w:t>
    </w:r>
    <w:proofErr w:type="gramStart"/>
    <w:r w:rsidRPr="00575E53">
      <w:rPr>
        <w:rFonts w:ascii="Tempus Sans ITC" w:hAnsi="Tempus Sans ITC"/>
        <w:b/>
        <w:szCs w:val="23"/>
      </w:rPr>
      <w:t>!</w:t>
    </w:r>
    <w:proofErr w:type="gramEnd"/>
  </w:p>
  <w:p w:rsidR="000A57E2" w:rsidRPr="000A57E2" w:rsidRDefault="000A57E2" w:rsidP="000A57E2">
    <w:pPr>
      <w:pStyle w:val="Piedepgina"/>
      <w:jc w:val="center"/>
      <w:rPr>
        <w:rFonts w:ascii="Arial" w:hAnsi="Arial" w:cs="Arial"/>
        <w:sz w:val="12"/>
        <w:szCs w:val="12"/>
      </w:rPr>
    </w:pPr>
    <w:r w:rsidRPr="000A57E2">
      <w:rPr>
        <w:rFonts w:ascii="Arial" w:hAnsi="Arial" w:cs="Arial"/>
        <w:sz w:val="12"/>
        <w:szCs w:val="12"/>
      </w:rPr>
      <w:t>Cualquier copia impresa de este documento se considera como COPIA NO CONTROLADA.</w:t>
    </w:r>
  </w:p>
  <w:p w:rsidR="00DE75F6" w:rsidRPr="000A57E2" w:rsidRDefault="00DE75F6" w:rsidP="000A57E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CD1" w:rsidRDefault="00942CD1" w:rsidP="009B2507">
      <w:pPr>
        <w:spacing w:after="0" w:line="240" w:lineRule="auto"/>
      </w:pPr>
      <w:r>
        <w:separator/>
      </w:r>
    </w:p>
  </w:footnote>
  <w:footnote w:type="continuationSeparator" w:id="0">
    <w:p w:rsidR="00942CD1" w:rsidRDefault="00942CD1" w:rsidP="009B2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63B" w:rsidRDefault="00942CD1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525313" o:spid="_x0000_s2050" type="#_x0000_t136" style="position:absolute;margin-left:0;margin-top:0;width:634.4pt;height:211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SERV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332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618"/>
      <w:gridCol w:w="7351"/>
      <w:gridCol w:w="2179"/>
      <w:gridCol w:w="2174"/>
    </w:tblGrid>
    <w:tr w:rsidR="000A57E2" w:rsidRPr="000A57E2" w:rsidTr="000A57E2">
      <w:trPr>
        <w:cantSplit/>
        <w:trHeight w:val="621"/>
        <w:jc w:val="center"/>
      </w:trPr>
      <w:tc>
        <w:tcPr>
          <w:tcW w:w="1618" w:type="dxa"/>
          <w:vMerge w:val="restart"/>
        </w:tcPr>
        <w:p w:rsidR="000A57E2" w:rsidRPr="000A57E2" w:rsidRDefault="000A57E2" w:rsidP="000A57E2">
          <w:pPr>
            <w:pStyle w:val="Sinespaciado"/>
            <w:rPr>
              <w:rFonts w:ascii="Arial" w:hAnsi="Arial" w:cs="Arial"/>
              <w:sz w:val="20"/>
            </w:rPr>
          </w:pPr>
          <w:r w:rsidRPr="000A57E2">
            <w:rPr>
              <w:rFonts w:ascii="Arial" w:hAnsi="Arial" w:cs="Arial"/>
              <w:noProof/>
              <w:lang w:eastAsia="es-E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124460</wp:posOffset>
                </wp:positionV>
                <wp:extent cx="685800" cy="800100"/>
                <wp:effectExtent l="0" t="0" r="0" b="0"/>
                <wp:wrapNone/>
                <wp:docPr id="8" name="Imagen 8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351" w:type="dxa"/>
          <w:vMerge w:val="restart"/>
        </w:tcPr>
        <w:p w:rsidR="000A57E2" w:rsidRPr="000A57E2" w:rsidRDefault="000A57E2" w:rsidP="000A57E2">
          <w:pPr>
            <w:pStyle w:val="Sinespaciado"/>
            <w:rPr>
              <w:rFonts w:ascii="Arial" w:hAnsi="Arial" w:cs="Arial"/>
              <w:b/>
              <w:sz w:val="20"/>
            </w:rPr>
          </w:pPr>
        </w:p>
        <w:p w:rsidR="000A57E2" w:rsidRPr="000A57E2" w:rsidRDefault="000A57E2" w:rsidP="000A57E2">
          <w:pPr>
            <w:pStyle w:val="Sinespaciado"/>
            <w:jc w:val="center"/>
            <w:rPr>
              <w:rFonts w:ascii="Arial" w:hAnsi="Arial" w:cs="Arial"/>
              <w:sz w:val="20"/>
            </w:rPr>
          </w:pPr>
          <w:r w:rsidRPr="000A57E2">
            <w:rPr>
              <w:rFonts w:ascii="Arial" w:hAnsi="Arial" w:cs="Arial"/>
              <w:sz w:val="20"/>
            </w:rPr>
            <w:t>PROCESO GESTION PARA LA PROTECCIÓN</w:t>
          </w:r>
        </w:p>
        <w:p w:rsidR="000A57E2" w:rsidRPr="000A57E2" w:rsidRDefault="000A57E2" w:rsidP="000A57E2">
          <w:pPr>
            <w:pStyle w:val="Sinespaciado"/>
            <w:jc w:val="center"/>
            <w:rPr>
              <w:rFonts w:ascii="Arial" w:hAnsi="Arial" w:cs="Arial"/>
              <w:b/>
              <w:sz w:val="20"/>
            </w:rPr>
          </w:pPr>
        </w:p>
        <w:p w:rsidR="000A57E2" w:rsidRPr="000A57E2" w:rsidRDefault="000A57E2" w:rsidP="000A57E2">
          <w:pPr>
            <w:pStyle w:val="Sinespaciado"/>
            <w:jc w:val="center"/>
            <w:rPr>
              <w:rFonts w:ascii="Arial" w:hAnsi="Arial" w:cs="Arial"/>
              <w:b/>
              <w:sz w:val="20"/>
            </w:rPr>
          </w:pPr>
          <w:r w:rsidRPr="000A57E2">
            <w:rPr>
              <w:rFonts w:ascii="Arial" w:hAnsi="Arial" w:cs="Arial"/>
              <w:b/>
              <w:sz w:val="20"/>
            </w:rPr>
            <w:t>PLAN DE TRA</w:t>
          </w:r>
          <w:r>
            <w:rPr>
              <w:rFonts w:ascii="Arial" w:hAnsi="Arial" w:cs="Arial"/>
              <w:b/>
              <w:sz w:val="20"/>
            </w:rPr>
            <w:t>BAJO MENSUAL UNIDADES MÓVILES</w:t>
          </w:r>
        </w:p>
        <w:p w:rsidR="000A57E2" w:rsidRDefault="000A57E2" w:rsidP="000A57E2">
          <w:pPr>
            <w:pStyle w:val="Sinespaciado"/>
            <w:jc w:val="center"/>
            <w:rPr>
              <w:rFonts w:ascii="Arial" w:hAnsi="Arial" w:cs="Arial"/>
              <w:b/>
              <w:sz w:val="20"/>
            </w:rPr>
          </w:pPr>
        </w:p>
        <w:p w:rsidR="000A57E2" w:rsidRPr="000A57E2" w:rsidRDefault="000A57E2" w:rsidP="000A57E2">
          <w:pPr>
            <w:pStyle w:val="Sinespaciado"/>
            <w:jc w:val="center"/>
            <w:rPr>
              <w:rFonts w:ascii="Arial" w:hAnsi="Arial" w:cs="Arial"/>
              <w:b/>
              <w:sz w:val="20"/>
            </w:rPr>
          </w:pPr>
          <w:r w:rsidRPr="000A57E2">
            <w:rPr>
              <w:rFonts w:ascii="Arial" w:hAnsi="Arial" w:cs="Arial"/>
              <w:b/>
              <w:sz w:val="20"/>
            </w:rPr>
            <w:t>RESTABLECIMIENTO DE DERECHOS</w:t>
          </w:r>
        </w:p>
        <w:p w:rsidR="000A57E2" w:rsidRPr="000A57E2" w:rsidRDefault="000A57E2" w:rsidP="000A57E2">
          <w:pPr>
            <w:pStyle w:val="Sinespaciado"/>
            <w:rPr>
              <w:rFonts w:ascii="Arial" w:hAnsi="Arial" w:cs="Arial"/>
              <w:b/>
              <w:sz w:val="20"/>
            </w:rPr>
          </w:pPr>
        </w:p>
      </w:tc>
      <w:tc>
        <w:tcPr>
          <w:tcW w:w="2179" w:type="dxa"/>
          <w:vAlign w:val="center"/>
        </w:tcPr>
        <w:p w:rsidR="000A57E2" w:rsidRPr="000A57E2" w:rsidRDefault="00142842" w:rsidP="000A57E2">
          <w:pPr>
            <w:pStyle w:val="Sinespaciado"/>
            <w:jc w:val="center"/>
            <w:rPr>
              <w:rFonts w:ascii="Arial" w:hAnsi="Arial" w:cs="Arial"/>
              <w:sz w:val="20"/>
              <w:highlight w:val="yellow"/>
            </w:rPr>
          </w:pPr>
          <w:r w:rsidRPr="00142842">
            <w:rPr>
              <w:rFonts w:ascii="Arial" w:hAnsi="Arial" w:cs="Arial"/>
              <w:sz w:val="20"/>
              <w:szCs w:val="20"/>
            </w:rPr>
            <w:t>F1.P7.P</w:t>
          </w:r>
        </w:p>
      </w:tc>
      <w:tc>
        <w:tcPr>
          <w:tcW w:w="2174" w:type="dxa"/>
          <w:vAlign w:val="center"/>
        </w:tcPr>
        <w:p w:rsidR="000A57E2" w:rsidRPr="000A57E2" w:rsidRDefault="00285EAD" w:rsidP="000A57E2">
          <w:pPr>
            <w:pStyle w:val="Sinespaciado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18</w:t>
          </w:r>
          <w:r w:rsidR="000A57E2" w:rsidRPr="000A57E2">
            <w:rPr>
              <w:rFonts w:ascii="Arial" w:hAnsi="Arial" w:cs="Arial"/>
              <w:sz w:val="20"/>
            </w:rPr>
            <w:t>/11/2016</w:t>
          </w:r>
        </w:p>
      </w:tc>
    </w:tr>
    <w:tr w:rsidR="000A57E2" w:rsidRPr="000A57E2" w:rsidTr="000A57E2">
      <w:trPr>
        <w:cantSplit/>
        <w:trHeight w:val="828"/>
        <w:jc w:val="center"/>
      </w:trPr>
      <w:tc>
        <w:tcPr>
          <w:tcW w:w="1618" w:type="dxa"/>
          <w:vMerge/>
        </w:tcPr>
        <w:p w:rsidR="000A57E2" w:rsidRPr="000A57E2" w:rsidRDefault="000A57E2" w:rsidP="000A57E2">
          <w:pPr>
            <w:pStyle w:val="Sinespaciado"/>
            <w:rPr>
              <w:rFonts w:ascii="Arial" w:hAnsi="Arial" w:cs="Arial"/>
              <w:sz w:val="20"/>
            </w:rPr>
          </w:pPr>
        </w:p>
      </w:tc>
      <w:tc>
        <w:tcPr>
          <w:tcW w:w="7351" w:type="dxa"/>
          <w:vMerge/>
        </w:tcPr>
        <w:p w:rsidR="000A57E2" w:rsidRPr="000A57E2" w:rsidRDefault="000A57E2" w:rsidP="000A57E2">
          <w:pPr>
            <w:pStyle w:val="Sinespaciado"/>
            <w:rPr>
              <w:rFonts w:ascii="Arial" w:hAnsi="Arial" w:cs="Arial"/>
              <w:sz w:val="20"/>
            </w:rPr>
          </w:pPr>
        </w:p>
      </w:tc>
      <w:tc>
        <w:tcPr>
          <w:tcW w:w="2179" w:type="dxa"/>
          <w:vAlign w:val="center"/>
        </w:tcPr>
        <w:p w:rsidR="000A57E2" w:rsidRPr="000A57E2" w:rsidRDefault="000A57E2" w:rsidP="000A57E2">
          <w:pPr>
            <w:pStyle w:val="Sinespaciado"/>
            <w:jc w:val="center"/>
            <w:rPr>
              <w:rFonts w:ascii="Arial" w:hAnsi="Arial" w:cs="Arial"/>
              <w:sz w:val="20"/>
            </w:rPr>
          </w:pPr>
          <w:r w:rsidRPr="000A57E2">
            <w:rPr>
              <w:rFonts w:ascii="Arial" w:hAnsi="Arial" w:cs="Arial"/>
              <w:sz w:val="20"/>
            </w:rPr>
            <w:t>Versión 1</w:t>
          </w:r>
        </w:p>
      </w:tc>
      <w:tc>
        <w:tcPr>
          <w:tcW w:w="2174" w:type="dxa"/>
          <w:tcMar>
            <w:left w:w="57" w:type="dxa"/>
            <w:right w:w="57" w:type="dxa"/>
          </w:tcMar>
          <w:vAlign w:val="center"/>
        </w:tcPr>
        <w:p w:rsidR="000A57E2" w:rsidRPr="000A57E2" w:rsidRDefault="000A57E2" w:rsidP="000A57E2">
          <w:pPr>
            <w:pStyle w:val="Sinespaciado"/>
            <w:jc w:val="center"/>
            <w:rPr>
              <w:rFonts w:ascii="Arial" w:hAnsi="Arial" w:cs="Arial"/>
              <w:sz w:val="20"/>
            </w:rPr>
          </w:pPr>
          <w:r w:rsidRPr="000A57E2">
            <w:rPr>
              <w:rFonts w:ascii="Arial" w:hAnsi="Arial" w:cs="Arial"/>
              <w:sz w:val="20"/>
            </w:rPr>
            <w:t xml:space="preserve">Página </w:t>
          </w:r>
          <w:r w:rsidRPr="000A57E2">
            <w:rPr>
              <w:rStyle w:val="Nmerodepgina"/>
              <w:rFonts w:cs="Arial"/>
            </w:rPr>
            <w:fldChar w:fldCharType="begin"/>
          </w:r>
          <w:r w:rsidRPr="000A57E2">
            <w:rPr>
              <w:rStyle w:val="Nmerodepgina"/>
              <w:rFonts w:cs="Arial"/>
            </w:rPr>
            <w:instrText xml:space="preserve"> PAGE </w:instrText>
          </w:r>
          <w:r w:rsidRPr="000A57E2">
            <w:rPr>
              <w:rStyle w:val="Nmerodepgina"/>
              <w:rFonts w:cs="Arial"/>
            </w:rPr>
            <w:fldChar w:fldCharType="separate"/>
          </w:r>
          <w:r w:rsidR="008E56F2">
            <w:rPr>
              <w:rStyle w:val="Nmerodepgina"/>
              <w:rFonts w:cs="Arial"/>
              <w:noProof/>
            </w:rPr>
            <w:t>1</w:t>
          </w:r>
          <w:r w:rsidRPr="000A57E2">
            <w:rPr>
              <w:rStyle w:val="Nmerodepgina"/>
              <w:rFonts w:cs="Arial"/>
            </w:rPr>
            <w:fldChar w:fldCharType="end"/>
          </w:r>
          <w:r w:rsidRPr="000A57E2">
            <w:rPr>
              <w:rStyle w:val="Nmerodepgina"/>
              <w:rFonts w:cs="Arial"/>
            </w:rPr>
            <w:t xml:space="preserve"> de</w:t>
          </w:r>
          <w:r w:rsidRPr="000A57E2">
            <w:rPr>
              <w:rFonts w:ascii="Arial" w:hAnsi="Arial" w:cs="Arial"/>
              <w:sz w:val="20"/>
            </w:rPr>
            <w:t xml:space="preserve"> </w:t>
          </w:r>
          <w:r w:rsidRPr="000A57E2">
            <w:rPr>
              <w:rFonts w:ascii="Arial" w:hAnsi="Arial" w:cs="Arial"/>
              <w:sz w:val="20"/>
            </w:rPr>
            <w:fldChar w:fldCharType="begin"/>
          </w:r>
          <w:r w:rsidRPr="000A57E2">
            <w:rPr>
              <w:rFonts w:ascii="Arial" w:hAnsi="Arial" w:cs="Arial"/>
              <w:sz w:val="20"/>
            </w:rPr>
            <w:instrText xml:space="preserve"> SECTIONPAGES   \* MERGEFORMAT </w:instrText>
          </w:r>
          <w:r w:rsidRPr="000A57E2">
            <w:rPr>
              <w:rFonts w:ascii="Arial" w:hAnsi="Arial" w:cs="Arial"/>
              <w:sz w:val="20"/>
            </w:rPr>
            <w:fldChar w:fldCharType="separate"/>
          </w:r>
          <w:r w:rsidR="008E56F2">
            <w:rPr>
              <w:rFonts w:ascii="Arial" w:hAnsi="Arial" w:cs="Arial"/>
              <w:noProof/>
              <w:sz w:val="20"/>
            </w:rPr>
            <w:t>2</w:t>
          </w:r>
          <w:r w:rsidRPr="000A57E2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1A68BA" w:rsidRDefault="00942CD1" w:rsidP="000A57E2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525314" o:spid="_x0000_s2051" type="#_x0000_t136" style="position:absolute;margin-left:0;margin-top:0;width:634.4pt;height:211.4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SERV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63B" w:rsidRDefault="00942CD1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525312" o:spid="_x0000_s2049" type="#_x0000_t136" style="position:absolute;margin-left:0;margin-top:0;width:634.4pt;height:211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SERV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E37FD"/>
    <w:multiLevelType w:val="hybridMultilevel"/>
    <w:tmpl w:val="E97E208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686ABD"/>
    <w:multiLevelType w:val="hybridMultilevel"/>
    <w:tmpl w:val="D3225C2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EA3"/>
    <w:rsid w:val="0003063B"/>
    <w:rsid w:val="000317BA"/>
    <w:rsid w:val="00050215"/>
    <w:rsid w:val="00050ADE"/>
    <w:rsid w:val="00052850"/>
    <w:rsid w:val="00057C8E"/>
    <w:rsid w:val="00087F9E"/>
    <w:rsid w:val="000A57E2"/>
    <w:rsid w:val="000B4FB1"/>
    <w:rsid w:val="000C7E9F"/>
    <w:rsid w:val="000D0FCD"/>
    <w:rsid w:val="000D27E9"/>
    <w:rsid w:val="000D6101"/>
    <w:rsid w:val="000E533A"/>
    <w:rsid w:val="00103C2F"/>
    <w:rsid w:val="00142272"/>
    <w:rsid w:val="00142842"/>
    <w:rsid w:val="001537BF"/>
    <w:rsid w:val="00174DA6"/>
    <w:rsid w:val="001817C1"/>
    <w:rsid w:val="00184622"/>
    <w:rsid w:val="0019518F"/>
    <w:rsid w:val="001A68BA"/>
    <w:rsid w:val="001B33D4"/>
    <w:rsid w:val="001C4BB3"/>
    <w:rsid w:val="001D0625"/>
    <w:rsid w:val="001E3AC8"/>
    <w:rsid w:val="001F163C"/>
    <w:rsid w:val="001F19F8"/>
    <w:rsid w:val="00210894"/>
    <w:rsid w:val="0022351A"/>
    <w:rsid w:val="002603FF"/>
    <w:rsid w:val="00273E0C"/>
    <w:rsid w:val="00273E72"/>
    <w:rsid w:val="0027527A"/>
    <w:rsid w:val="00275906"/>
    <w:rsid w:val="00285EAD"/>
    <w:rsid w:val="002A1DDD"/>
    <w:rsid w:val="002A4C8F"/>
    <w:rsid w:val="002A6FBE"/>
    <w:rsid w:val="002C3BA3"/>
    <w:rsid w:val="002D2470"/>
    <w:rsid w:val="002E2B60"/>
    <w:rsid w:val="002F2F54"/>
    <w:rsid w:val="00300D64"/>
    <w:rsid w:val="0031175E"/>
    <w:rsid w:val="00314840"/>
    <w:rsid w:val="00343BC2"/>
    <w:rsid w:val="00344EF5"/>
    <w:rsid w:val="0035521D"/>
    <w:rsid w:val="00363793"/>
    <w:rsid w:val="003656E7"/>
    <w:rsid w:val="003733AD"/>
    <w:rsid w:val="00377DB2"/>
    <w:rsid w:val="003B29D7"/>
    <w:rsid w:val="003B4C88"/>
    <w:rsid w:val="003C4C0B"/>
    <w:rsid w:val="003D2E16"/>
    <w:rsid w:val="003E6ADD"/>
    <w:rsid w:val="003F1506"/>
    <w:rsid w:val="003F764F"/>
    <w:rsid w:val="0040003B"/>
    <w:rsid w:val="00403F80"/>
    <w:rsid w:val="00425FED"/>
    <w:rsid w:val="00427F56"/>
    <w:rsid w:val="004520FB"/>
    <w:rsid w:val="004636E6"/>
    <w:rsid w:val="0046746E"/>
    <w:rsid w:val="00470A83"/>
    <w:rsid w:val="00470AF4"/>
    <w:rsid w:val="00471E42"/>
    <w:rsid w:val="00473D4F"/>
    <w:rsid w:val="004826D0"/>
    <w:rsid w:val="00485279"/>
    <w:rsid w:val="004C17FC"/>
    <w:rsid w:val="004C18B3"/>
    <w:rsid w:val="004D2CDD"/>
    <w:rsid w:val="004E45E4"/>
    <w:rsid w:val="0050787E"/>
    <w:rsid w:val="005125AF"/>
    <w:rsid w:val="00521E83"/>
    <w:rsid w:val="00566D75"/>
    <w:rsid w:val="00573B36"/>
    <w:rsid w:val="005831CB"/>
    <w:rsid w:val="005961C8"/>
    <w:rsid w:val="005B59C5"/>
    <w:rsid w:val="005C3DE1"/>
    <w:rsid w:val="005C56E3"/>
    <w:rsid w:val="005C7E68"/>
    <w:rsid w:val="005D47EC"/>
    <w:rsid w:val="005D5A5E"/>
    <w:rsid w:val="0064521F"/>
    <w:rsid w:val="00663C78"/>
    <w:rsid w:val="00691E9C"/>
    <w:rsid w:val="006B0EA3"/>
    <w:rsid w:val="006B305D"/>
    <w:rsid w:val="006C2CD6"/>
    <w:rsid w:val="006D173E"/>
    <w:rsid w:val="006D40B3"/>
    <w:rsid w:val="0071299A"/>
    <w:rsid w:val="00741BBF"/>
    <w:rsid w:val="00744D8A"/>
    <w:rsid w:val="00745320"/>
    <w:rsid w:val="00765B48"/>
    <w:rsid w:val="007B2399"/>
    <w:rsid w:val="007D5809"/>
    <w:rsid w:val="007E1E34"/>
    <w:rsid w:val="00810FEE"/>
    <w:rsid w:val="0082609C"/>
    <w:rsid w:val="00834D66"/>
    <w:rsid w:val="00843EF2"/>
    <w:rsid w:val="00864E88"/>
    <w:rsid w:val="00874837"/>
    <w:rsid w:val="00887455"/>
    <w:rsid w:val="00891D8F"/>
    <w:rsid w:val="00893DC2"/>
    <w:rsid w:val="008948A9"/>
    <w:rsid w:val="008A4A5A"/>
    <w:rsid w:val="008A6703"/>
    <w:rsid w:val="008B24FE"/>
    <w:rsid w:val="008C1933"/>
    <w:rsid w:val="008C759A"/>
    <w:rsid w:val="008D4F1F"/>
    <w:rsid w:val="008E56F2"/>
    <w:rsid w:val="008E580D"/>
    <w:rsid w:val="008F1F01"/>
    <w:rsid w:val="009122A2"/>
    <w:rsid w:val="00923629"/>
    <w:rsid w:val="00930F14"/>
    <w:rsid w:val="00933ED3"/>
    <w:rsid w:val="00942CD1"/>
    <w:rsid w:val="00947969"/>
    <w:rsid w:val="00964917"/>
    <w:rsid w:val="00965498"/>
    <w:rsid w:val="009675C9"/>
    <w:rsid w:val="009771AE"/>
    <w:rsid w:val="0098385F"/>
    <w:rsid w:val="009962B6"/>
    <w:rsid w:val="009A0728"/>
    <w:rsid w:val="009A4C7C"/>
    <w:rsid w:val="009A5199"/>
    <w:rsid w:val="009B1AC5"/>
    <w:rsid w:val="009B2507"/>
    <w:rsid w:val="009C2FB4"/>
    <w:rsid w:val="009F369B"/>
    <w:rsid w:val="009F3B89"/>
    <w:rsid w:val="009F6CB1"/>
    <w:rsid w:val="00A01A81"/>
    <w:rsid w:val="00A154E9"/>
    <w:rsid w:val="00A26BDC"/>
    <w:rsid w:val="00A37ADD"/>
    <w:rsid w:val="00A4374C"/>
    <w:rsid w:val="00A45A84"/>
    <w:rsid w:val="00A67824"/>
    <w:rsid w:val="00A914F1"/>
    <w:rsid w:val="00AB00BC"/>
    <w:rsid w:val="00AB38ED"/>
    <w:rsid w:val="00AB39B2"/>
    <w:rsid w:val="00AC3E14"/>
    <w:rsid w:val="00AC4B08"/>
    <w:rsid w:val="00AC4DE2"/>
    <w:rsid w:val="00AD2C0A"/>
    <w:rsid w:val="00AF4107"/>
    <w:rsid w:val="00AF425A"/>
    <w:rsid w:val="00B02195"/>
    <w:rsid w:val="00B1103E"/>
    <w:rsid w:val="00B5529A"/>
    <w:rsid w:val="00B65B64"/>
    <w:rsid w:val="00B75AC2"/>
    <w:rsid w:val="00B76993"/>
    <w:rsid w:val="00B86380"/>
    <w:rsid w:val="00B93119"/>
    <w:rsid w:val="00B97019"/>
    <w:rsid w:val="00BC7749"/>
    <w:rsid w:val="00BD3BBA"/>
    <w:rsid w:val="00C07046"/>
    <w:rsid w:val="00C145F1"/>
    <w:rsid w:val="00C15C64"/>
    <w:rsid w:val="00C17D48"/>
    <w:rsid w:val="00C35404"/>
    <w:rsid w:val="00C37AFD"/>
    <w:rsid w:val="00C42E67"/>
    <w:rsid w:val="00C468C0"/>
    <w:rsid w:val="00C667B8"/>
    <w:rsid w:val="00C71A23"/>
    <w:rsid w:val="00C745DE"/>
    <w:rsid w:val="00C75C7F"/>
    <w:rsid w:val="00C77FF5"/>
    <w:rsid w:val="00C83C33"/>
    <w:rsid w:val="00C861B1"/>
    <w:rsid w:val="00C9597D"/>
    <w:rsid w:val="00CB1618"/>
    <w:rsid w:val="00CB4831"/>
    <w:rsid w:val="00CB7D16"/>
    <w:rsid w:val="00CC38B4"/>
    <w:rsid w:val="00CD30A6"/>
    <w:rsid w:val="00CD6309"/>
    <w:rsid w:val="00CF285C"/>
    <w:rsid w:val="00D030DD"/>
    <w:rsid w:val="00D0616D"/>
    <w:rsid w:val="00D074C4"/>
    <w:rsid w:val="00D358E4"/>
    <w:rsid w:val="00D46783"/>
    <w:rsid w:val="00D5145D"/>
    <w:rsid w:val="00D719D1"/>
    <w:rsid w:val="00D8168B"/>
    <w:rsid w:val="00D81F04"/>
    <w:rsid w:val="00DA400C"/>
    <w:rsid w:val="00DB28A8"/>
    <w:rsid w:val="00DC0DE8"/>
    <w:rsid w:val="00DD53FC"/>
    <w:rsid w:val="00DE75F6"/>
    <w:rsid w:val="00DF0161"/>
    <w:rsid w:val="00DF3653"/>
    <w:rsid w:val="00E01B83"/>
    <w:rsid w:val="00E055E3"/>
    <w:rsid w:val="00E05D26"/>
    <w:rsid w:val="00E109E9"/>
    <w:rsid w:val="00E308C2"/>
    <w:rsid w:val="00E34EB2"/>
    <w:rsid w:val="00E41D9E"/>
    <w:rsid w:val="00E55DF7"/>
    <w:rsid w:val="00E6737A"/>
    <w:rsid w:val="00E708F9"/>
    <w:rsid w:val="00E75181"/>
    <w:rsid w:val="00E908D1"/>
    <w:rsid w:val="00EA4FCE"/>
    <w:rsid w:val="00EC309A"/>
    <w:rsid w:val="00EC697A"/>
    <w:rsid w:val="00EC761C"/>
    <w:rsid w:val="00ED080A"/>
    <w:rsid w:val="00EF58E3"/>
    <w:rsid w:val="00EF7940"/>
    <w:rsid w:val="00F01E42"/>
    <w:rsid w:val="00F069D2"/>
    <w:rsid w:val="00F2368F"/>
    <w:rsid w:val="00F23AC9"/>
    <w:rsid w:val="00F25E39"/>
    <w:rsid w:val="00F33EE4"/>
    <w:rsid w:val="00F34BAB"/>
    <w:rsid w:val="00F51B2C"/>
    <w:rsid w:val="00F756DE"/>
    <w:rsid w:val="00F9731A"/>
    <w:rsid w:val="00FA1A50"/>
    <w:rsid w:val="00FB2D77"/>
    <w:rsid w:val="00FB5F19"/>
    <w:rsid w:val="00FB6F7D"/>
    <w:rsid w:val="00FE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74C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B2507"/>
    <w:pPr>
      <w:tabs>
        <w:tab w:val="center" w:pos="4252"/>
        <w:tab w:val="right" w:pos="8504"/>
      </w:tabs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rsid w:val="009B2507"/>
  </w:style>
  <w:style w:type="paragraph" w:styleId="Piedepgina">
    <w:name w:val="footer"/>
    <w:basedOn w:val="Normal"/>
    <w:link w:val="PiedepginaCar"/>
    <w:unhideWhenUsed/>
    <w:rsid w:val="009B2507"/>
    <w:pPr>
      <w:tabs>
        <w:tab w:val="center" w:pos="4252"/>
        <w:tab w:val="right" w:pos="8504"/>
      </w:tabs>
    </w:pPr>
    <w:rPr>
      <w:lang w:val="es-ES"/>
    </w:rPr>
  </w:style>
  <w:style w:type="character" w:customStyle="1" w:styleId="PiedepginaCar">
    <w:name w:val="Pie de página Car"/>
    <w:basedOn w:val="Fuentedeprrafopredeter"/>
    <w:link w:val="Piedepgina"/>
    <w:rsid w:val="009B2507"/>
  </w:style>
  <w:style w:type="paragraph" w:styleId="Textodeglobo">
    <w:name w:val="Balloon Text"/>
    <w:basedOn w:val="Normal"/>
    <w:link w:val="TextodegloboCar"/>
    <w:uiPriority w:val="99"/>
    <w:semiHidden/>
    <w:unhideWhenUsed/>
    <w:rsid w:val="009B2507"/>
    <w:pPr>
      <w:spacing w:after="0" w:line="240" w:lineRule="auto"/>
    </w:pPr>
    <w:rPr>
      <w:rFonts w:ascii="Tahoma" w:hAnsi="Tahoma" w:cs="Tahoma"/>
      <w:sz w:val="16"/>
      <w:szCs w:val="16"/>
      <w:lang w:val="es-ES"/>
    </w:rPr>
  </w:style>
  <w:style w:type="character" w:customStyle="1" w:styleId="TextodegloboCar">
    <w:name w:val="Texto de globo Car"/>
    <w:link w:val="Textodeglobo"/>
    <w:uiPriority w:val="99"/>
    <w:semiHidden/>
    <w:rsid w:val="009B250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317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4D2CDD"/>
    <w:rPr>
      <w:color w:val="0000FF"/>
      <w:u w:val="single"/>
    </w:rPr>
  </w:style>
  <w:style w:type="paragraph" w:styleId="Sinespaciado">
    <w:name w:val="No Spacing"/>
    <w:uiPriority w:val="1"/>
    <w:qFormat/>
    <w:rsid w:val="00834D66"/>
    <w:rPr>
      <w:sz w:val="22"/>
      <w:szCs w:val="22"/>
      <w:lang w:val="es-ES" w:eastAsia="en-US"/>
    </w:rPr>
  </w:style>
  <w:style w:type="character" w:styleId="Nmerodepgina">
    <w:name w:val="page number"/>
    <w:rsid w:val="000A57E2"/>
    <w:rPr>
      <w:rFonts w:ascii="Arial" w:hAnsi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74C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B2507"/>
    <w:pPr>
      <w:tabs>
        <w:tab w:val="center" w:pos="4252"/>
        <w:tab w:val="right" w:pos="8504"/>
      </w:tabs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rsid w:val="009B2507"/>
  </w:style>
  <w:style w:type="paragraph" w:styleId="Piedepgina">
    <w:name w:val="footer"/>
    <w:basedOn w:val="Normal"/>
    <w:link w:val="PiedepginaCar"/>
    <w:unhideWhenUsed/>
    <w:rsid w:val="009B2507"/>
    <w:pPr>
      <w:tabs>
        <w:tab w:val="center" w:pos="4252"/>
        <w:tab w:val="right" w:pos="8504"/>
      </w:tabs>
    </w:pPr>
    <w:rPr>
      <w:lang w:val="es-ES"/>
    </w:rPr>
  </w:style>
  <w:style w:type="character" w:customStyle="1" w:styleId="PiedepginaCar">
    <w:name w:val="Pie de página Car"/>
    <w:basedOn w:val="Fuentedeprrafopredeter"/>
    <w:link w:val="Piedepgina"/>
    <w:rsid w:val="009B2507"/>
  </w:style>
  <w:style w:type="paragraph" w:styleId="Textodeglobo">
    <w:name w:val="Balloon Text"/>
    <w:basedOn w:val="Normal"/>
    <w:link w:val="TextodegloboCar"/>
    <w:uiPriority w:val="99"/>
    <w:semiHidden/>
    <w:unhideWhenUsed/>
    <w:rsid w:val="009B2507"/>
    <w:pPr>
      <w:spacing w:after="0" w:line="240" w:lineRule="auto"/>
    </w:pPr>
    <w:rPr>
      <w:rFonts w:ascii="Tahoma" w:hAnsi="Tahoma" w:cs="Tahoma"/>
      <w:sz w:val="16"/>
      <w:szCs w:val="16"/>
      <w:lang w:val="es-ES"/>
    </w:rPr>
  </w:style>
  <w:style w:type="character" w:customStyle="1" w:styleId="TextodegloboCar">
    <w:name w:val="Texto de globo Car"/>
    <w:link w:val="Textodeglobo"/>
    <w:uiPriority w:val="99"/>
    <w:semiHidden/>
    <w:rsid w:val="009B250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317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4D2CDD"/>
    <w:rPr>
      <w:color w:val="0000FF"/>
      <w:u w:val="single"/>
    </w:rPr>
  </w:style>
  <w:style w:type="paragraph" w:styleId="Sinespaciado">
    <w:name w:val="No Spacing"/>
    <w:uiPriority w:val="1"/>
    <w:qFormat/>
    <w:rsid w:val="00834D66"/>
    <w:rPr>
      <w:sz w:val="22"/>
      <w:szCs w:val="22"/>
      <w:lang w:val="es-ES" w:eastAsia="en-US"/>
    </w:rPr>
  </w:style>
  <w:style w:type="character" w:styleId="Nmerodepgina">
    <w:name w:val="page number"/>
    <w:rsid w:val="000A57E2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pietario\Escritorio\CARPETA%20ESCRITORIO%20A&#209;O%2009\Bicentenario_Urab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4B220-C4E6-4D63-8EB5-6870EBF73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Bicentenario_Uraba</Template>
  <TotalTime>0</TotalTime>
  <Pages>2</Pages>
  <Words>206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 DE EJECUCION</vt:lpstr>
    </vt:vector>
  </TitlesOfParts>
  <Company>HP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FECHA DE EJECUCION</dc:title>
  <dc:creator>Propietario</dc:creator>
  <cp:lastModifiedBy>CLAUDIA GRANADOS</cp:lastModifiedBy>
  <cp:revision>2</cp:revision>
  <cp:lastPrinted>2010-04-09T13:42:00Z</cp:lastPrinted>
  <dcterms:created xsi:type="dcterms:W3CDTF">2017-12-04T17:01:00Z</dcterms:created>
  <dcterms:modified xsi:type="dcterms:W3CDTF">2017-12-04T17:01:00Z</dcterms:modified>
</cp:coreProperties>
</file>